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342AB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DD18E56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0B4E4885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5540D089" w14:textId="77777777" w:rsidR="0049102E" w:rsidRPr="007E2BEC" w:rsidRDefault="0049102E" w:rsidP="00716FB1">
      <w:pPr>
        <w:rPr>
          <w:sz w:val="18"/>
          <w:szCs w:val="18"/>
        </w:rPr>
      </w:pPr>
    </w:p>
    <w:p w14:paraId="328CF6C8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64E4166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D3CF6D1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46D571A3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5755F86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="00716FB1" w:rsidRPr="007E2BEC">
        <w:rPr>
          <w:sz w:val="18"/>
          <w:szCs w:val="18"/>
        </w:rPr>
        <w:t xml:space="preserve"> ….</w:t>
      </w:r>
      <w:proofErr w:type="gramEnd"/>
      <w:r w:rsidR="00716FB1"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02DE3AFA" w14:textId="77777777" w:rsidR="0049102E" w:rsidRPr="0061795B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 xml:space="preserve">Burgerlijke </w:t>
      </w:r>
      <w:proofErr w:type="gramStart"/>
      <w:r w:rsidRPr="007E2BEC">
        <w:rPr>
          <w:sz w:val="18"/>
          <w:szCs w:val="18"/>
        </w:rPr>
        <w:t>staat:</w:t>
      </w:r>
      <w:r w:rsidR="00F5534F" w:rsidRPr="007E2BEC">
        <w:rPr>
          <w:sz w:val="18"/>
          <w:szCs w:val="18"/>
        </w:rPr>
        <w:t xml:space="preserve"> ..</w:t>
      </w:r>
      <w:proofErr w:type="gramEnd"/>
      <w:r w:rsidR="00F5534F" w:rsidRPr="007E2BEC">
        <w:rPr>
          <w:sz w:val="18"/>
          <w:szCs w:val="18"/>
        </w:rPr>
        <w:t>…………………………………………………………………………….……….……………………..…..……………………………………………………………..</w:t>
      </w:r>
    </w:p>
    <w:p w14:paraId="22892B24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</w:t>
      </w:r>
      <w:r w:rsidR="00E65D86" w:rsidRPr="0061795B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61795B">
        <w:rPr>
          <w:sz w:val="18"/>
          <w:szCs w:val="18"/>
          <w:lang w:val="fr-FR"/>
        </w:rPr>
        <w:t xml:space="preserve"> 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0348BEE7" w14:textId="77777777" w:rsidR="00E922FB" w:rsidRPr="007E2BEC" w:rsidRDefault="0049102E" w:rsidP="00716FB1">
      <w:pPr>
        <w:rPr>
          <w:sz w:val="18"/>
          <w:szCs w:val="18"/>
          <w:lang w:val="fr-FR"/>
        </w:rPr>
      </w:pPr>
      <w:r w:rsidRPr="007E2BEC">
        <w:rPr>
          <w:sz w:val="18"/>
          <w:szCs w:val="18"/>
          <w:lang w:val="fr-FR"/>
        </w:rPr>
        <w:t xml:space="preserve">Gsm nr. </w:t>
      </w:r>
      <w:proofErr w:type="spellStart"/>
      <w:proofErr w:type="gramStart"/>
      <w:r w:rsidRPr="007E2BEC">
        <w:rPr>
          <w:sz w:val="18"/>
          <w:szCs w:val="18"/>
          <w:lang w:val="fr-FR"/>
        </w:rPr>
        <w:t>Dhr</w:t>
      </w:r>
      <w:proofErr w:type="spellEnd"/>
      <w:r w:rsidRPr="007E2BEC">
        <w:rPr>
          <w:sz w:val="18"/>
          <w:szCs w:val="18"/>
          <w:lang w:val="fr-FR"/>
        </w:rPr>
        <w:t>./</w:t>
      </w:r>
      <w:proofErr w:type="spellStart"/>
      <w:proofErr w:type="gramEnd"/>
      <w:r w:rsidRPr="007E2BEC">
        <w:rPr>
          <w:sz w:val="18"/>
          <w:szCs w:val="18"/>
          <w:lang w:val="fr-FR"/>
        </w:rPr>
        <w:t>Mevr</w:t>
      </w:r>
      <w:proofErr w:type="spellEnd"/>
      <w:r w:rsidRPr="007E2BEC">
        <w:rPr>
          <w:sz w:val="18"/>
          <w:szCs w:val="18"/>
          <w:lang w:val="fr-FR"/>
        </w:rPr>
        <w:t xml:space="preserve">. : </w:t>
      </w:r>
      <w:r w:rsidR="00E65D86" w:rsidRPr="007E2BEC">
        <w:rPr>
          <w:sz w:val="18"/>
          <w:szCs w:val="18"/>
          <w:lang w:val="fr-FR"/>
        </w:rPr>
        <w:t>………………………………………………….. E-mail</w:t>
      </w:r>
      <w:proofErr w:type="gramStart"/>
      <w:r w:rsidR="00E65D86" w:rsidRPr="007E2BEC">
        <w:rPr>
          <w:sz w:val="18"/>
          <w:szCs w:val="18"/>
          <w:lang w:val="fr-FR"/>
        </w:rPr>
        <w:t> :</w:t>
      </w:r>
      <w:r w:rsidR="00F5534F" w:rsidRPr="007E2BEC">
        <w:rPr>
          <w:sz w:val="18"/>
          <w:szCs w:val="18"/>
          <w:lang w:val="fr-FR"/>
        </w:rPr>
        <w:t xml:space="preserve"> </w:t>
      </w:r>
      <w:r w:rsidR="00F5534F" w:rsidRPr="0061795B">
        <w:rPr>
          <w:sz w:val="18"/>
          <w:szCs w:val="18"/>
          <w:lang w:val="fr-FR"/>
        </w:rPr>
        <w:t>..</w:t>
      </w:r>
      <w:proofErr w:type="gramEnd"/>
      <w:r w:rsidR="00F5534F" w:rsidRPr="0061795B">
        <w:rPr>
          <w:sz w:val="18"/>
          <w:szCs w:val="18"/>
          <w:lang w:val="fr-FR"/>
        </w:rPr>
        <w:t>…………………………………………………………………………….……………………..</w:t>
      </w:r>
    </w:p>
    <w:p w14:paraId="18D05E97" w14:textId="77777777" w:rsidR="00E922FB" w:rsidRPr="007E2BEC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fr-FR"/>
        </w:rPr>
      </w:pPr>
    </w:p>
    <w:p w14:paraId="0CC982F4" w14:textId="77777777" w:rsidR="007F68E8" w:rsidRPr="007E2BEC" w:rsidRDefault="00E922FB" w:rsidP="00F5534F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29B188AF" w14:textId="77777777" w:rsidR="00F5534F" w:rsidRPr="007E2BEC" w:rsidRDefault="00F5534F" w:rsidP="00F5534F">
      <w:pPr>
        <w:pStyle w:val="StandaardVET"/>
        <w:rPr>
          <w:b/>
          <w:sz w:val="18"/>
          <w:szCs w:val="18"/>
        </w:rPr>
      </w:pPr>
    </w:p>
    <w:p w14:paraId="1AD56457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</w:t>
      </w:r>
      <w:proofErr w:type="gramStart"/>
      <w:r w:rsidR="006F4D80" w:rsidRPr="007E2BEC">
        <w:rPr>
          <w:sz w:val="18"/>
          <w:szCs w:val="18"/>
        </w:rPr>
        <w:t>…….</w:t>
      </w:r>
      <w:proofErr w:type="gramEnd"/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07770B04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7CEE4EC6" w14:textId="77777777" w:rsidR="0065230D" w:rsidRPr="007E2BEC" w:rsidRDefault="00E922FB" w:rsidP="00F5534F">
      <w:p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zetel</w:t>
      </w:r>
      <w:proofErr w:type="gramEnd"/>
      <w:r w:rsidRPr="007E2BEC">
        <w:rPr>
          <w:sz w:val="18"/>
          <w:szCs w:val="18"/>
        </w:rPr>
        <w:t xml:space="preserve">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5D50F638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06029897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A48EF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proofErr w:type="gramStart"/>
      <w:r w:rsidRPr="007E2BEC">
        <w:rPr>
          <w:sz w:val="18"/>
          <w:szCs w:val="18"/>
        </w:rPr>
        <w:t xml:space="preserve"> ….</w:t>
      </w:r>
      <w:proofErr w:type="gramEnd"/>
      <w:r w:rsidRPr="007E2BEC">
        <w:rPr>
          <w:sz w:val="18"/>
          <w:szCs w:val="18"/>
        </w:rPr>
        <w:t>.…………………………………………………………………………….……….……………………..…..……………………………………………………………………</w:t>
      </w:r>
    </w:p>
    <w:p w14:paraId="400D0606" w14:textId="77777777" w:rsidR="008147F8" w:rsidRPr="0061795B" w:rsidRDefault="008147F8" w:rsidP="008147F8">
      <w:pPr>
        <w:rPr>
          <w:sz w:val="18"/>
          <w:szCs w:val="18"/>
          <w:lang w:val="nl-BE"/>
        </w:rPr>
      </w:pPr>
      <w:r w:rsidRPr="0061795B">
        <w:rPr>
          <w:sz w:val="18"/>
          <w:szCs w:val="18"/>
          <w:lang w:val="nl-BE"/>
        </w:rPr>
        <w:t>Gsm nr. Dhr./</w:t>
      </w:r>
      <w:proofErr w:type="gramStart"/>
      <w:r w:rsidRPr="0061795B">
        <w:rPr>
          <w:sz w:val="18"/>
          <w:szCs w:val="18"/>
          <w:lang w:val="nl-BE"/>
        </w:rPr>
        <w:t>Mevr. :</w:t>
      </w:r>
      <w:proofErr w:type="gramEnd"/>
      <w:r w:rsidRPr="0061795B">
        <w:rPr>
          <w:sz w:val="18"/>
          <w:szCs w:val="18"/>
          <w:lang w:val="nl-BE"/>
        </w:rPr>
        <w:t xml:space="preserve"> ………………………………………………….. </w:t>
      </w:r>
      <w:proofErr w:type="gramStart"/>
      <w:r w:rsidRPr="0061795B">
        <w:rPr>
          <w:sz w:val="18"/>
          <w:szCs w:val="18"/>
          <w:lang w:val="nl-BE"/>
        </w:rPr>
        <w:t>E-mail :</w:t>
      </w:r>
      <w:proofErr w:type="gramEnd"/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4EACF6C9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C84585B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</w:t>
      </w:r>
      <w:proofErr w:type="gramStart"/>
      <w:r w:rsidRPr="007E2BEC">
        <w:rPr>
          <w:b/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</w:t>
      </w:r>
      <w:proofErr w:type="gramStart"/>
      <w:r w:rsidR="008147F8" w:rsidRPr="007E2BEC">
        <w:rPr>
          <w:sz w:val="18"/>
          <w:szCs w:val="18"/>
        </w:rPr>
        <w:t>…….</w:t>
      </w:r>
      <w:proofErr w:type="gramEnd"/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5C3E8501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6581716B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55628FB0" w14:textId="00A782F4" w:rsidR="000941A9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de woning gelegen</w:t>
      </w:r>
      <w:r w:rsidR="0061795B">
        <w:rPr>
          <w:sz w:val="18"/>
          <w:szCs w:val="18"/>
        </w:rPr>
        <w:t xml:space="preserve"> te </w:t>
      </w:r>
      <w:r w:rsidR="0061795B" w:rsidRPr="0061795B">
        <w:rPr>
          <w:rStyle w:val="StandaardVETGEDRUKTChar"/>
        </w:rPr>
        <w:t>Guido Gezellelaan 125, 9800 Deinze</w:t>
      </w:r>
    </w:p>
    <w:p w14:paraId="77CD7F3C" w14:textId="77777777" w:rsidR="0061795B" w:rsidRPr="007E2BEC" w:rsidRDefault="0061795B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412F28CE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493D46D2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4ED2B3EA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</w:t>
      </w:r>
      <w:proofErr w:type="gramStart"/>
      <w:r w:rsidRPr="007E2BEC">
        <w:rPr>
          <w:rStyle w:val="StandaardVETGEDRUKTChar"/>
          <w:sz w:val="18"/>
          <w:szCs w:val="18"/>
        </w:rPr>
        <w:t>…….</w:t>
      </w:r>
      <w:proofErr w:type="gramEnd"/>
      <w:r w:rsidRPr="007E2BEC">
        <w:rPr>
          <w:rStyle w:val="StandaardVETGEDRUKTChar"/>
          <w:sz w:val="18"/>
          <w:szCs w:val="18"/>
        </w:rPr>
        <w:t>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044CF8B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proofErr w:type="gramStart"/>
      <w:r w:rsidRPr="007E2BEC">
        <w:rPr>
          <w:sz w:val="18"/>
          <w:szCs w:val="18"/>
        </w:rPr>
        <w:t>NOTARISKEUZE:…</w:t>
      </w:r>
      <w:proofErr w:type="gramEnd"/>
      <w:r w:rsidRPr="007E2BEC">
        <w:rPr>
          <w:sz w:val="18"/>
          <w:szCs w:val="18"/>
        </w:rPr>
        <w:t>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17EF579C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5400B331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39E74F7E" w14:textId="465B46D6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het bodemattest, de stedenbouwkundige inlichtingen</w:t>
      </w:r>
      <w:r w:rsidR="00E53151" w:rsidRPr="007E2BEC">
        <w:rPr>
          <w:sz w:val="18"/>
          <w:szCs w:val="18"/>
        </w:rPr>
        <w:t>, het asbestattest en</w:t>
      </w:r>
      <w:r w:rsidRPr="007E2BEC">
        <w:rPr>
          <w:sz w:val="18"/>
          <w:szCs w:val="18"/>
        </w:rPr>
        <w:t xml:space="preserve"> de kadastrale gegevens, zodat hij kan overgaan tot het plaatsen van dit bod. </w:t>
      </w:r>
      <w:r w:rsidR="00E33C31">
        <w:rPr>
          <w:sz w:val="18"/>
          <w:szCs w:val="18"/>
        </w:rPr>
        <w:t>De</w:t>
      </w:r>
      <w:r w:rsidR="008413BD">
        <w:rPr>
          <w:sz w:val="18"/>
          <w:szCs w:val="18"/>
        </w:rPr>
        <w:t xml:space="preserve"> </w:t>
      </w:r>
      <w:r w:rsidR="008413BD" w:rsidRPr="007E2BEC">
        <w:rPr>
          <w:sz w:val="18"/>
          <w:szCs w:val="18"/>
        </w:rPr>
        <w:t>elektrische keuring</w:t>
      </w:r>
      <w:r w:rsidR="008413BD">
        <w:rPr>
          <w:sz w:val="18"/>
          <w:szCs w:val="18"/>
        </w:rPr>
        <w:t xml:space="preserve"> zal </w:t>
      </w:r>
      <w:proofErr w:type="gramStart"/>
      <w:r w:rsidR="008413BD">
        <w:rPr>
          <w:sz w:val="18"/>
          <w:szCs w:val="18"/>
        </w:rPr>
        <w:t>conform</w:t>
      </w:r>
      <w:proofErr w:type="gramEnd"/>
      <w:r w:rsidR="008413BD">
        <w:rPr>
          <w:sz w:val="18"/>
          <w:szCs w:val="18"/>
        </w:rPr>
        <w:t xml:space="preserve"> worden geleverd.</w:t>
      </w:r>
    </w:p>
    <w:p w14:paraId="79E175CD" w14:textId="77777777" w:rsidR="00E922FB" w:rsidRPr="007E2BEC" w:rsidRDefault="00E922FB" w:rsidP="00140ECA">
      <w:pPr>
        <w:rPr>
          <w:sz w:val="18"/>
          <w:szCs w:val="18"/>
        </w:rPr>
      </w:pPr>
    </w:p>
    <w:p w14:paraId="5971424A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690904CB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</w:t>
      </w:r>
      <w:proofErr w:type="gramStart"/>
      <w:r w:rsidRPr="007E2BEC">
        <w:rPr>
          <w:sz w:val="18"/>
          <w:szCs w:val="18"/>
        </w:rPr>
        <w:t xml:space="preserve">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</w:t>
      </w:r>
      <w:proofErr w:type="gramEnd"/>
      <w:r w:rsidRPr="007E2BEC">
        <w:rPr>
          <w:sz w:val="18"/>
          <w:szCs w:val="18"/>
        </w:rPr>
        <w:t xml:space="preserve"> lening/krediet.</w:t>
      </w:r>
    </w:p>
    <w:p w14:paraId="1A09DFE0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07DE5F15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</w:t>
      </w:r>
      <w:proofErr w:type="gramStart"/>
      <w:r w:rsidR="001D5E93"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</w:t>
      </w:r>
      <w:proofErr w:type="gramStart"/>
      <w:r w:rsidR="00AF120C" w:rsidRPr="007E2BEC">
        <w:rPr>
          <w:sz w:val="18"/>
          <w:szCs w:val="18"/>
        </w:rPr>
        <w:t xml:space="preserve">) </w:t>
      </w:r>
      <w:r w:rsidRPr="007E2BEC">
        <w:rPr>
          <w:sz w:val="18"/>
          <w:szCs w:val="18"/>
        </w:rPr>
        <w:t xml:space="preserve"> financiële</w:t>
      </w:r>
      <w:proofErr w:type="gramEnd"/>
      <w:r w:rsidRPr="007E2BEC">
        <w:rPr>
          <w:sz w:val="18"/>
          <w:szCs w:val="18"/>
        </w:rPr>
        <w:t xml:space="preserve"> instellingen dat geen hypothecaire lening kan worden verkregen.</w:t>
      </w:r>
    </w:p>
    <w:p w14:paraId="78F25FC6" w14:textId="77777777" w:rsidR="00865775" w:rsidRPr="007E2BEC" w:rsidRDefault="00865775" w:rsidP="00140ECA">
      <w:pPr>
        <w:rPr>
          <w:sz w:val="18"/>
          <w:szCs w:val="18"/>
        </w:rPr>
      </w:pPr>
    </w:p>
    <w:p w14:paraId="05512326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</w:t>
      </w:r>
      <w:proofErr w:type="gramStart"/>
      <w:r w:rsidRPr="007E2BEC">
        <w:rPr>
          <w:sz w:val="18"/>
          <w:szCs w:val="18"/>
        </w:rPr>
        <w:t>indien</w:t>
      </w:r>
      <w:proofErr w:type="gramEnd"/>
      <w:r w:rsidRPr="007E2BEC">
        <w:rPr>
          <w:sz w:val="18"/>
          <w:szCs w:val="18"/>
        </w:rPr>
        <w:t xml:space="preserve">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14BE11CB" w14:textId="77777777" w:rsidR="00865775" w:rsidRPr="007E2BEC" w:rsidRDefault="00865775" w:rsidP="00140ECA">
      <w:pPr>
        <w:rPr>
          <w:sz w:val="18"/>
          <w:szCs w:val="18"/>
        </w:rPr>
      </w:pPr>
    </w:p>
    <w:p w14:paraId="5ABD59E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2D3000B7" w14:textId="77777777" w:rsidR="0049102E" w:rsidRPr="007E2BEC" w:rsidRDefault="0049102E" w:rsidP="00140ECA">
      <w:pPr>
        <w:rPr>
          <w:sz w:val="18"/>
          <w:szCs w:val="18"/>
        </w:rPr>
      </w:pPr>
    </w:p>
    <w:p w14:paraId="25982C9F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2BBBB75D" w14:textId="77777777" w:rsidR="007E2BEC" w:rsidRPr="007E2BEC" w:rsidRDefault="007E2BEC" w:rsidP="001D5E93">
      <w:pPr>
        <w:rPr>
          <w:sz w:val="18"/>
          <w:szCs w:val="18"/>
        </w:rPr>
      </w:pPr>
    </w:p>
    <w:p w14:paraId="7F066DEE" w14:textId="54FF881E" w:rsidR="00D03ECB" w:rsidRPr="007E2BEC" w:rsidRDefault="00D03ECB" w:rsidP="0061795B">
      <w:pPr>
        <w:rPr>
          <w:i/>
          <w:iCs/>
          <w:sz w:val="18"/>
          <w:szCs w:val="18"/>
        </w:rPr>
      </w:pPr>
      <w:r w:rsidRPr="007E2BEC">
        <w:rPr>
          <w:sz w:val="18"/>
          <w:szCs w:val="18"/>
        </w:rPr>
        <w:t xml:space="preserve">Vrij gebruik en genot bij akte: </w:t>
      </w:r>
      <w:r w:rsidRPr="0061795B">
        <w:rPr>
          <w:rStyle w:val="StandaardVETGEDRUKTChar"/>
        </w:rPr>
        <w:t xml:space="preserve">Ja </w:t>
      </w:r>
    </w:p>
    <w:p w14:paraId="34B444F0" w14:textId="77777777" w:rsidR="00D03ECB" w:rsidRPr="007E2BEC" w:rsidRDefault="00D03ECB" w:rsidP="00D03ECB">
      <w:pPr>
        <w:rPr>
          <w:sz w:val="18"/>
          <w:szCs w:val="18"/>
        </w:rPr>
      </w:pPr>
    </w:p>
    <w:p w14:paraId="4D29DA4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59A84B2F" w14:textId="77777777" w:rsidR="007F68E8" w:rsidRPr="007E2BEC" w:rsidRDefault="007F68E8" w:rsidP="00140ECA">
      <w:pPr>
        <w:rPr>
          <w:sz w:val="18"/>
          <w:szCs w:val="18"/>
        </w:rPr>
      </w:pPr>
    </w:p>
    <w:p w14:paraId="28591F0B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</w:t>
      </w:r>
      <w:proofErr w:type="gramStart"/>
      <w:r w:rsidRPr="007E2BEC">
        <w:rPr>
          <w:sz w:val="18"/>
          <w:szCs w:val="18"/>
        </w:rPr>
        <w:t>…….</w:t>
      </w:r>
      <w:proofErr w:type="gramEnd"/>
      <w:r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 xml:space="preserve">……...……. </w:t>
      </w:r>
      <w:proofErr w:type="gramStart"/>
      <w:r w:rsidRPr="007E2BEC">
        <w:rPr>
          <w:sz w:val="18"/>
          <w:szCs w:val="18"/>
        </w:rPr>
        <w:t>op</w:t>
      </w:r>
      <w:proofErr w:type="gramEnd"/>
      <w:r w:rsidRPr="007E2BEC">
        <w:rPr>
          <w:sz w:val="18"/>
          <w:szCs w:val="18"/>
        </w:rPr>
        <w:t xml:space="preserve">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7E08C215" w14:textId="77777777" w:rsidR="007F68E8" w:rsidRPr="007E2BEC" w:rsidRDefault="007F68E8" w:rsidP="00140ECA">
      <w:pPr>
        <w:rPr>
          <w:sz w:val="18"/>
          <w:szCs w:val="18"/>
        </w:rPr>
      </w:pPr>
    </w:p>
    <w:p w14:paraId="310A9EB5" w14:textId="77777777" w:rsidR="007F68E8" w:rsidRPr="007E2BEC" w:rsidRDefault="007F68E8" w:rsidP="00140ECA">
      <w:pPr>
        <w:rPr>
          <w:sz w:val="18"/>
          <w:szCs w:val="18"/>
        </w:rPr>
      </w:pPr>
    </w:p>
    <w:p w14:paraId="7F7761FD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koper(</w:t>
      </w:r>
      <w:proofErr w:type="gramStart"/>
      <w:r w:rsidRPr="007E2BEC">
        <w:rPr>
          <w:sz w:val="18"/>
          <w:szCs w:val="18"/>
        </w:rPr>
        <w:t xml:space="preserve">s)   </w:t>
      </w:r>
      <w:proofErr w:type="gramEnd"/>
      <w:r w:rsidRPr="007E2BEC">
        <w:rPr>
          <w:sz w:val="18"/>
          <w:szCs w:val="18"/>
        </w:rPr>
        <w:t xml:space="preserve">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21F717C1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1F570FDF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6A089FCC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B2AF5" w14:textId="77777777" w:rsidR="0061795B" w:rsidRDefault="0061795B" w:rsidP="00D57BF2">
      <w:r>
        <w:separator/>
      </w:r>
    </w:p>
  </w:endnote>
  <w:endnote w:type="continuationSeparator" w:id="0">
    <w:p w14:paraId="3CF42F6D" w14:textId="77777777" w:rsidR="0061795B" w:rsidRDefault="0061795B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980B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54D2DD3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387DBDE2" w14:textId="77777777" w:rsidR="00B37433" w:rsidRDefault="00B37433">
    <w:pPr>
      <w:pStyle w:val="Voettekst"/>
    </w:pPr>
  </w:p>
  <w:p w14:paraId="4AEA4956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1223" w14:textId="77777777" w:rsidR="0061795B" w:rsidRDefault="0061795B" w:rsidP="00D57BF2">
      <w:r>
        <w:separator/>
      </w:r>
    </w:p>
  </w:footnote>
  <w:footnote w:type="continuationSeparator" w:id="0">
    <w:p w14:paraId="3BFD103A" w14:textId="77777777" w:rsidR="0061795B" w:rsidRDefault="0061795B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D5E72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0C39B870" wp14:editId="1D656938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5B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745F"/>
    <w:rsid w:val="00200C7A"/>
    <w:rsid w:val="00220ED8"/>
    <w:rsid w:val="0023003A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1791A"/>
    <w:rsid w:val="0035103C"/>
    <w:rsid w:val="003667D5"/>
    <w:rsid w:val="003A4005"/>
    <w:rsid w:val="003C1758"/>
    <w:rsid w:val="003C1797"/>
    <w:rsid w:val="003D1880"/>
    <w:rsid w:val="0044769A"/>
    <w:rsid w:val="0046552A"/>
    <w:rsid w:val="004740C4"/>
    <w:rsid w:val="00490806"/>
    <w:rsid w:val="0049102E"/>
    <w:rsid w:val="004919EA"/>
    <w:rsid w:val="004C392D"/>
    <w:rsid w:val="004F70CC"/>
    <w:rsid w:val="005048C3"/>
    <w:rsid w:val="00525484"/>
    <w:rsid w:val="00553155"/>
    <w:rsid w:val="005829E6"/>
    <w:rsid w:val="005970AF"/>
    <w:rsid w:val="005C29FE"/>
    <w:rsid w:val="005D1884"/>
    <w:rsid w:val="005D4941"/>
    <w:rsid w:val="005E77CC"/>
    <w:rsid w:val="006123E8"/>
    <w:rsid w:val="0061795B"/>
    <w:rsid w:val="0065230D"/>
    <w:rsid w:val="006539E2"/>
    <w:rsid w:val="00672DE7"/>
    <w:rsid w:val="006955CE"/>
    <w:rsid w:val="00696057"/>
    <w:rsid w:val="006D18C8"/>
    <w:rsid w:val="006F4D80"/>
    <w:rsid w:val="006F57CB"/>
    <w:rsid w:val="00701BE7"/>
    <w:rsid w:val="00716FB1"/>
    <w:rsid w:val="007606D5"/>
    <w:rsid w:val="007624D1"/>
    <w:rsid w:val="00776CEA"/>
    <w:rsid w:val="007A6BCC"/>
    <w:rsid w:val="007D1E3E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413BD"/>
    <w:rsid w:val="00865775"/>
    <w:rsid w:val="00871AA6"/>
    <w:rsid w:val="008B0E68"/>
    <w:rsid w:val="008B2CF6"/>
    <w:rsid w:val="008D2CF0"/>
    <w:rsid w:val="008D612F"/>
    <w:rsid w:val="008E7C50"/>
    <w:rsid w:val="00917AED"/>
    <w:rsid w:val="009606BE"/>
    <w:rsid w:val="00976237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B437C"/>
    <w:rsid w:val="00C03DA1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E12434"/>
    <w:rsid w:val="00E20E33"/>
    <w:rsid w:val="00E33C31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D5392"/>
    <w:rsid w:val="00EF32F2"/>
    <w:rsid w:val="00F5534F"/>
    <w:rsid w:val="00F82309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26DF20"/>
  <w15:chartTrackingRefBased/>
  <w15:docId w15:val="{EC651D57-ACF2-48DD-941A-FCC04EC1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bine\OneDrive%20-%20Cornelis%20en%20Partners%20immo%20CVBA%20(1)\Immo%20Data\Documenten\Documenten\BOD%20formulieren\BOD%20NL%20Cornelis-Goeman%202026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BOD NL Cornelis-Goeman 2026.dotx</Template>
  <TotalTime>8</TotalTime>
  <Pages>2</Pages>
  <Words>427</Words>
  <Characters>3492</Characters>
  <Application>Microsoft Office Word</Application>
  <DocSecurity>0</DocSecurity>
  <Lines>29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3912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Tessa De Mel | Cornelis Goeman</cp:lastModifiedBy>
  <cp:revision>3</cp:revision>
  <cp:lastPrinted>2024-11-08T12:28:00Z</cp:lastPrinted>
  <dcterms:created xsi:type="dcterms:W3CDTF">2026-02-05T12:21:00Z</dcterms:created>
  <dcterms:modified xsi:type="dcterms:W3CDTF">2026-02-05T12:30:00Z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