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5FBDC" w14:textId="219C5365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  <w:r w:rsidR="00922DC5">
        <w:rPr>
          <w:b/>
          <w:sz w:val="18"/>
          <w:szCs w:val="18"/>
          <w:u w:val="single"/>
        </w:rPr>
        <w:t xml:space="preserve">: terugsturen naar </w:t>
      </w:r>
      <w:hyperlink r:id="rId11" w:history="1">
        <w:r w:rsidR="00922DC5" w:rsidRPr="00501267">
          <w:rPr>
            <w:rStyle w:val="Hyperlink"/>
            <w:b/>
            <w:sz w:val="18"/>
            <w:szCs w:val="18"/>
          </w:rPr>
          <w:t>marianne@cornelis-goeman.be</w:t>
        </w:r>
      </w:hyperlink>
      <w:r w:rsidR="00922DC5">
        <w:rPr>
          <w:b/>
          <w:sz w:val="18"/>
          <w:szCs w:val="18"/>
          <w:u w:val="single"/>
        </w:rPr>
        <w:t xml:space="preserve"> voor </w:t>
      </w:r>
      <w:r w:rsidR="00922DC5" w:rsidRPr="00D1150D">
        <w:rPr>
          <w:b/>
          <w:sz w:val="18"/>
          <w:szCs w:val="18"/>
          <w:u w:val="single"/>
        </w:rPr>
        <w:t>zondag</w:t>
      </w:r>
      <w:r w:rsidR="001E56C0" w:rsidRPr="00D1150D">
        <w:rPr>
          <w:b/>
          <w:sz w:val="18"/>
          <w:szCs w:val="18"/>
          <w:u w:val="single"/>
        </w:rPr>
        <w:t xml:space="preserve"> 03/05</w:t>
      </w:r>
      <w:r w:rsidR="00E76BA3" w:rsidRPr="00D1150D">
        <w:rPr>
          <w:b/>
          <w:sz w:val="18"/>
          <w:szCs w:val="18"/>
          <w:u w:val="single"/>
        </w:rPr>
        <w:t>/</w:t>
      </w:r>
      <w:r w:rsidR="001E56C0" w:rsidRPr="00D1150D">
        <w:rPr>
          <w:b/>
          <w:sz w:val="18"/>
          <w:szCs w:val="18"/>
          <w:u w:val="single"/>
        </w:rPr>
        <w:t>2026</w:t>
      </w:r>
      <w:r w:rsidR="00922DC5" w:rsidRPr="00D1150D">
        <w:rPr>
          <w:b/>
          <w:sz w:val="18"/>
          <w:szCs w:val="18"/>
          <w:u w:val="single"/>
        </w:rPr>
        <w:t>- 1</w:t>
      </w:r>
      <w:r w:rsidR="00D1150D" w:rsidRPr="00D1150D">
        <w:rPr>
          <w:b/>
          <w:sz w:val="18"/>
          <w:szCs w:val="18"/>
          <w:u w:val="single"/>
        </w:rPr>
        <w:t>5</w:t>
      </w:r>
      <w:r w:rsidR="00922DC5" w:rsidRPr="00D1150D">
        <w:rPr>
          <w:b/>
          <w:sz w:val="18"/>
          <w:szCs w:val="18"/>
          <w:u w:val="single"/>
        </w:rPr>
        <w:t xml:space="preserve"> uur.</w:t>
      </w:r>
    </w:p>
    <w:p w14:paraId="64ABD3F4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2EEF17DA" w14:textId="1FF33E98" w:rsidR="0049102E" w:rsidRPr="008477D7" w:rsidRDefault="0049102E" w:rsidP="00716FB1">
      <w:pPr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 xml:space="preserve">ONDERGETEKENDE(N): </w:t>
      </w:r>
      <w:r w:rsidR="00E922FB" w:rsidRPr="008477D7">
        <w:rPr>
          <w:b/>
          <w:bCs/>
          <w:sz w:val="18"/>
          <w:szCs w:val="18"/>
        </w:rPr>
        <w:t xml:space="preserve">Kopie </w:t>
      </w:r>
      <w:proofErr w:type="spellStart"/>
      <w:r w:rsidR="00E922FB" w:rsidRPr="008477D7">
        <w:rPr>
          <w:b/>
          <w:bCs/>
          <w:sz w:val="18"/>
          <w:szCs w:val="18"/>
        </w:rPr>
        <w:t>ID’s</w:t>
      </w:r>
      <w:proofErr w:type="spellEnd"/>
      <w:r w:rsidR="00E922FB" w:rsidRPr="008477D7">
        <w:rPr>
          <w:b/>
          <w:bCs/>
          <w:sz w:val="18"/>
          <w:szCs w:val="18"/>
        </w:rPr>
        <w:t xml:space="preserve"> toevoegen aan bod</w:t>
      </w:r>
      <w:r w:rsidR="00922DC5" w:rsidRPr="008477D7">
        <w:rPr>
          <w:b/>
          <w:bCs/>
          <w:sz w:val="18"/>
          <w:szCs w:val="18"/>
        </w:rPr>
        <w:t>.</w:t>
      </w:r>
    </w:p>
    <w:p w14:paraId="2572C25D" w14:textId="77777777" w:rsidR="0049102E" w:rsidRPr="008477D7" w:rsidRDefault="0049102E" w:rsidP="00716FB1">
      <w:pPr>
        <w:rPr>
          <w:b/>
          <w:bCs/>
          <w:sz w:val="18"/>
          <w:szCs w:val="18"/>
        </w:rPr>
      </w:pPr>
    </w:p>
    <w:p w14:paraId="3E973E28" w14:textId="77777777" w:rsidR="007F68E8" w:rsidRPr="008477D7" w:rsidRDefault="0049102E" w:rsidP="00922DC5">
      <w:pPr>
        <w:pStyle w:val="StandaardVET"/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Dhr./Mevr.   …..…………………………………………………………………………</w:t>
      </w:r>
      <w:r w:rsidR="007F68E8" w:rsidRPr="008477D7">
        <w:rPr>
          <w:b/>
          <w:bCs/>
          <w:sz w:val="18"/>
          <w:szCs w:val="18"/>
        </w:rPr>
        <w:t>….</w:t>
      </w:r>
      <w:r w:rsidRPr="008477D7">
        <w:rPr>
          <w:b/>
          <w:bCs/>
          <w:sz w:val="18"/>
          <w:szCs w:val="18"/>
        </w:rPr>
        <w:t>……….………</w:t>
      </w:r>
      <w:r w:rsidR="007F68E8" w:rsidRPr="008477D7">
        <w:rPr>
          <w:b/>
          <w:bCs/>
          <w:sz w:val="18"/>
          <w:szCs w:val="18"/>
        </w:rPr>
        <w:t>…</w:t>
      </w:r>
      <w:r w:rsidR="00E65D86" w:rsidRPr="008477D7">
        <w:rPr>
          <w:b/>
          <w:bCs/>
          <w:sz w:val="18"/>
          <w:szCs w:val="18"/>
        </w:rPr>
        <w:t>…………..</w:t>
      </w:r>
      <w:r w:rsidR="00716FB1" w:rsidRPr="008477D7">
        <w:rPr>
          <w:b/>
          <w:bCs/>
          <w:sz w:val="18"/>
          <w:szCs w:val="18"/>
        </w:rPr>
        <w:t>…..……………………………………</w:t>
      </w:r>
    </w:p>
    <w:p w14:paraId="4B384C3D" w14:textId="1DE7BE31" w:rsidR="00716FB1" w:rsidRPr="008477D7" w:rsidRDefault="00716FB1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Geboren te ………………………………………………………</w:t>
      </w:r>
      <w:r w:rsidR="00922DC5" w:rsidRPr="008477D7">
        <w:rPr>
          <w:b/>
          <w:bCs/>
          <w:sz w:val="18"/>
          <w:szCs w:val="18"/>
        </w:rPr>
        <w:t>…………………………………………</w:t>
      </w:r>
      <w:r w:rsidRPr="008477D7">
        <w:rPr>
          <w:b/>
          <w:bCs/>
          <w:sz w:val="18"/>
          <w:szCs w:val="18"/>
        </w:rPr>
        <w:t>……… op datum van ………………………………………………</w:t>
      </w:r>
    </w:p>
    <w:p w14:paraId="49D1937B" w14:textId="77777777" w:rsidR="00716FB1" w:rsidRPr="008477D7" w:rsidRDefault="00716FB1" w:rsidP="00922DC5">
      <w:pPr>
        <w:pStyle w:val="StandaardVET"/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0813AEED" w14:textId="624081E2" w:rsidR="00716FB1" w:rsidRPr="008477D7" w:rsidRDefault="00716FB1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Geboren te ………………………</w:t>
      </w:r>
      <w:r w:rsidR="00922DC5" w:rsidRPr="008477D7">
        <w:rPr>
          <w:b/>
          <w:bCs/>
          <w:sz w:val="18"/>
          <w:szCs w:val="18"/>
        </w:rPr>
        <w:t>…………………………………</w:t>
      </w:r>
      <w:proofErr w:type="gramStart"/>
      <w:r w:rsidR="00922DC5" w:rsidRPr="008477D7">
        <w:rPr>
          <w:b/>
          <w:bCs/>
          <w:sz w:val="18"/>
          <w:szCs w:val="18"/>
        </w:rPr>
        <w:t>…….</w:t>
      </w:r>
      <w:proofErr w:type="gramEnd"/>
      <w:r w:rsidR="00922DC5" w:rsidRPr="008477D7">
        <w:rPr>
          <w:b/>
          <w:bCs/>
          <w:sz w:val="18"/>
          <w:szCs w:val="18"/>
        </w:rPr>
        <w:t>.</w:t>
      </w:r>
      <w:r w:rsidRPr="008477D7">
        <w:rPr>
          <w:b/>
          <w:bCs/>
          <w:sz w:val="18"/>
          <w:szCs w:val="18"/>
        </w:rPr>
        <w:t xml:space="preserve">……………………………………… </w:t>
      </w:r>
      <w:proofErr w:type="gramStart"/>
      <w:r w:rsidRPr="008477D7">
        <w:rPr>
          <w:b/>
          <w:bCs/>
          <w:sz w:val="18"/>
          <w:szCs w:val="18"/>
        </w:rPr>
        <w:t>op</w:t>
      </w:r>
      <w:proofErr w:type="gramEnd"/>
      <w:r w:rsidRPr="008477D7">
        <w:rPr>
          <w:b/>
          <w:bCs/>
          <w:sz w:val="18"/>
          <w:szCs w:val="18"/>
        </w:rPr>
        <w:t xml:space="preserve"> datum van ………………………………………………</w:t>
      </w:r>
    </w:p>
    <w:p w14:paraId="762A7A62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</w:rPr>
      </w:pPr>
      <w:r w:rsidRPr="008477D7">
        <w:rPr>
          <w:b/>
          <w:bCs/>
          <w:sz w:val="18"/>
          <w:szCs w:val="18"/>
        </w:rPr>
        <w:t>Wonende te</w:t>
      </w:r>
      <w:proofErr w:type="gramStart"/>
      <w:r w:rsidR="00716FB1" w:rsidRPr="008477D7">
        <w:rPr>
          <w:b/>
          <w:bCs/>
          <w:sz w:val="18"/>
          <w:szCs w:val="18"/>
        </w:rPr>
        <w:t xml:space="preserve"> ….</w:t>
      </w:r>
      <w:proofErr w:type="gramEnd"/>
      <w:r w:rsidR="00716FB1" w:rsidRPr="008477D7">
        <w:rPr>
          <w:b/>
          <w:bCs/>
          <w:sz w:val="18"/>
          <w:szCs w:val="18"/>
        </w:rPr>
        <w:t>.………………………………………………………………………</w:t>
      </w:r>
      <w:proofErr w:type="gramStart"/>
      <w:r w:rsidR="00716FB1" w:rsidRPr="008477D7">
        <w:rPr>
          <w:b/>
          <w:bCs/>
          <w:sz w:val="18"/>
          <w:szCs w:val="18"/>
        </w:rPr>
        <w:t>…….</w:t>
      </w:r>
      <w:proofErr w:type="gramEnd"/>
      <w:r w:rsidR="00716FB1" w:rsidRPr="008477D7">
        <w:rPr>
          <w:b/>
          <w:bCs/>
          <w:sz w:val="18"/>
          <w:szCs w:val="18"/>
        </w:rPr>
        <w:t>…</w:t>
      </w:r>
      <w:proofErr w:type="gramStart"/>
      <w:r w:rsidR="00716FB1" w:rsidRPr="008477D7">
        <w:rPr>
          <w:b/>
          <w:bCs/>
          <w:sz w:val="18"/>
          <w:szCs w:val="18"/>
        </w:rPr>
        <w:t>…….</w:t>
      </w:r>
      <w:proofErr w:type="gramEnd"/>
      <w:r w:rsidR="00716FB1" w:rsidRPr="008477D7">
        <w:rPr>
          <w:b/>
          <w:bCs/>
          <w:sz w:val="18"/>
          <w:szCs w:val="18"/>
        </w:rPr>
        <w:t>………………</w:t>
      </w:r>
      <w:proofErr w:type="gramStart"/>
      <w:r w:rsidR="00716FB1" w:rsidRPr="008477D7">
        <w:rPr>
          <w:b/>
          <w:bCs/>
          <w:sz w:val="18"/>
          <w:szCs w:val="18"/>
        </w:rPr>
        <w:t>……..….</w:t>
      </w:r>
      <w:proofErr w:type="gramEnd"/>
      <w:r w:rsidR="00716FB1" w:rsidRPr="008477D7">
        <w:rPr>
          <w:b/>
          <w:bCs/>
          <w:sz w:val="18"/>
          <w:szCs w:val="18"/>
        </w:rPr>
        <w:t>.…………………………………………………………………</w:t>
      </w:r>
      <w:r w:rsidR="006F4D80" w:rsidRPr="008477D7">
        <w:rPr>
          <w:b/>
          <w:bCs/>
          <w:sz w:val="18"/>
          <w:szCs w:val="18"/>
        </w:rPr>
        <w:t>…</w:t>
      </w:r>
    </w:p>
    <w:p w14:paraId="56A5FBF5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</w:rPr>
        <w:t xml:space="preserve">Burgerlijke </w:t>
      </w:r>
      <w:proofErr w:type="gramStart"/>
      <w:r w:rsidRPr="008477D7">
        <w:rPr>
          <w:b/>
          <w:bCs/>
          <w:sz w:val="18"/>
          <w:szCs w:val="18"/>
        </w:rPr>
        <w:t>staat:</w:t>
      </w:r>
      <w:r w:rsidR="00F5534F" w:rsidRPr="008477D7">
        <w:rPr>
          <w:b/>
          <w:bCs/>
          <w:sz w:val="18"/>
          <w:szCs w:val="18"/>
        </w:rPr>
        <w:t xml:space="preserve"> 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……..….</w:t>
      </w:r>
      <w:proofErr w:type="gramEnd"/>
      <w:r w:rsidR="00F5534F" w:rsidRPr="008477D7">
        <w:rPr>
          <w:b/>
          <w:bCs/>
          <w:sz w:val="18"/>
          <w:szCs w:val="18"/>
        </w:rPr>
        <w:t>.………………………………………………………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38BFD7AC" w14:textId="77777777" w:rsidR="0049102E" w:rsidRPr="008477D7" w:rsidRDefault="0049102E" w:rsidP="00922DC5">
      <w:pPr>
        <w:spacing w:before="120"/>
        <w:rPr>
          <w:b/>
          <w:bCs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  <w:lang w:val="fr-FR"/>
        </w:rPr>
        <w:t xml:space="preserve">Gsm nr. </w:t>
      </w:r>
      <w:proofErr w:type="spellStart"/>
      <w:proofErr w:type="gramStart"/>
      <w:r w:rsidRPr="008477D7">
        <w:rPr>
          <w:b/>
          <w:bCs/>
          <w:sz w:val="18"/>
          <w:szCs w:val="18"/>
          <w:lang w:val="fr-FR"/>
        </w:rPr>
        <w:t>Dhr</w:t>
      </w:r>
      <w:proofErr w:type="spellEnd"/>
      <w:r w:rsidRPr="008477D7">
        <w:rPr>
          <w:b/>
          <w:bCs/>
          <w:sz w:val="18"/>
          <w:szCs w:val="18"/>
          <w:lang w:val="fr-FR"/>
        </w:rPr>
        <w:t>./</w:t>
      </w:r>
      <w:proofErr w:type="spellStart"/>
      <w:proofErr w:type="gramEnd"/>
      <w:r w:rsidRPr="008477D7">
        <w:rPr>
          <w:b/>
          <w:bCs/>
          <w:sz w:val="18"/>
          <w:szCs w:val="18"/>
          <w:lang w:val="fr-FR"/>
        </w:rPr>
        <w:t>Mevr</w:t>
      </w:r>
      <w:proofErr w:type="spellEnd"/>
      <w:r w:rsidRPr="008477D7">
        <w:rPr>
          <w:b/>
          <w:bCs/>
          <w:sz w:val="18"/>
          <w:szCs w:val="18"/>
          <w:lang w:val="fr-FR"/>
        </w:rPr>
        <w:t xml:space="preserve">. : </w:t>
      </w:r>
      <w:r w:rsidR="00E65D86" w:rsidRPr="008477D7">
        <w:rPr>
          <w:b/>
          <w:bCs/>
          <w:sz w:val="18"/>
          <w:szCs w:val="18"/>
          <w:lang w:val="fr-FR"/>
        </w:rPr>
        <w:t>……………………………………………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…….</w:t>
      </w:r>
      <w:proofErr w:type="gramEnd"/>
      <w:r w:rsidR="00E65D86" w:rsidRPr="008477D7">
        <w:rPr>
          <w:b/>
          <w:bCs/>
          <w:sz w:val="18"/>
          <w:szCs w:val="18"/>
          <w:lang w:val="fr-FR"/>
        </w:rPr>
        <w:t>. E-mail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 :</w:t>
      </w:r>
      <w:r w:rsidR="00F5534F" w:rsidRPr="008477D7">
        <w:rPr>
          <w:b/>
          <w:bCs/>
          <w:sz w:val="18"/>
          <w:szCs w:val="18"/>
        </w:rPr>
        <w:t xml:space="preserve"> 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32C1AA04" w14:textId="77777777" w:rsidR="00E922FB" w:rsidRPr="008477D7" w:rsidRDefault="0049102E" w:rsidP="00922DC5">
      <w:pPr>
        <w:spacing w:before="120"/>
        <w:rPr>
          <w:b/>
          <w:bCs/>
          <w:sz w:val="18"/>
          <w:szCs w:val="18"/>
          <w:lang w:val="fr-FR"/>
        </w:rPr>
      </w:pPr>
      <w:r w:rsidRPr="008477D7">
        <w:rPr>
          <w:b/>
          <w:bCs/>
          <w:sz w:val="18"/>
          <w:szCs w:val="18"/>
          <w:lang w:val="fr-FR"/>
        </w:rPr>
        <w:t xml:space="preserve">Gsm nr. </w:t>
      </w:r>
      <w:proofErr w:type="spellStart"/>
      <w:proofErr w:type="gramStart"/>
      <w:r w:rsidRPr="008477D7">
        <w:rPr>
          <w:b/>
          <w:bCs/>
          <w:sz w:val="18"/>
          <w:szCs w:val="18"/>
          <w:lang w:val="fr-FR"/>
        </w:rPr>
        <w:t>Dhr</w:t>
      </w:r>
      <w:proofErr w:type="spellEnd"/>
      <w:r w:rsidRPr="008477D7">
        <w:rPr>
          <w:b/>
          <w:bCs/>
          <w:sz w:val="18"/>
          <w:szCs w:val="18"/>
          <w:lang w:val="fr-FR"/>
        </w:rPr>
        <w:t>./</w:t>
      </w:r>
      <w:proofErr w:type="spellStart"/>
      <w:proofErr w:type="gramEnd"/>
      <w:r w:rsidRPr="008477D7">
        <w:rPr>
          <w:b/>
          <w:bCs/>
          <w:sz w:val="18"/>
          <w:szCs w:val="18"/>
          <w:lang w:val="fr-FR"/>
        </w:rPr>
        <w:t>Mevr</w:t>
      </w:r>
      <w:proofErr w:type="spellEnd"/>
      <w:r w:rsidRPr="008477D7">
        <w:rPr>
          <w:b/>
          <w:bCs/>
          <w:sz w:val="18"/>
          <w:szCs w:val="18"/>
          <w:lang w:val="fr-FR"/>
        </w:rPr>
        <w:t xml:space="preserve">. : </w:t>
      </w:r>
      <w:r w:rsidR="00E65D86" w:rsidRPr="008477D7">
        <w:rPr>
          <w:b/>
          <w:bCs/>
          <w:sz w:val="18"/>
          <w:szCs w:val="18"/>
          <w:lang w:val="fr-FR"/>
        </w:rPr>
        <w:t>……………………………………………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…….</w:t>
      </w:r>
      <w:proofErr w:type="gramEnd"/>
      <w:r w:rsidR="00E65D86" w:rsidRPr="008477D7">
        <w:rPr>
          <w:b/>
          <w:bCs/>
          <w:sz w:val="18"/>
          <w:szCs w:val="18"/>
          <w:lang w:val="fr-FR"/>
        </w:rPr>
        <w:t>. E-mail</w:t>
      </w:r>
      <w:proofErr w:type="gramStart"/>
      <w:r w:rsidR="00E65D86" w:rsidRPr="008477D7">
        <w:rPr>
          <w:b/>
          <w:bCs/>
          <w:sz w:val="18"/>
          <w:szCs w:val="18"/>
          <w:lang w:val="fr-FR"/>
        </w:rPr>
        <w:t> :</w:t>
      </w:r>
      <w:r w:rsidR="00F5534F" w:rsidRPr="008477D7">
        <w:rPr>
          <w:b/>
          <w:bCs/>
          <w:sz w:val="18"/>
          <w:szCs w:val="18"/>
          <w:lang w:val="fr-FR"/>
        </w:rPr>
        <w:t xml:space="preserve"> </w:t>
      </w:r>
      <w:r w:rsidR="00F5534F" w:rsidRPr="008477D7">
        <w:rPr>
          <w:b/>
          <w:bCs/>
          <w:sz w:val="18"/>
          <w:szCs w:val="18"/>
        </w:rPr>
        <w:t>..</w:t>
      </w:r>
      <w:proofErr w:type="gramEnd"/>
      <w:r w:rsidR="00F5534F" w:rsidRPr="008477D7">
        <w:rPr>
          <w:b/>
          <w:bCs/>
          <w:sz w:val="18"/>
          <w:szCs w:val="18"/>
        </w:rPr>
        <w:t>………………………………………………………………………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………………</w:t>
      </w:r>
      <w:proofErr w:type="gramStart"/>
      <w:r w:rsidR="00F5534F" w:rsidRPr="008477D7">
        <w:rPr>
          <w:b/>
          <w:bCs/>
          <w:sz w:val="18"/>
          <w:szCs w:val="18"/>
        </w:rPr>
        <w:t>…….</w:t>
      </w:r>
      <w:proofErr w:type="gramEnd"/>
      <w:r w:rsidR="00F5534F" w:rsidRPr="008477D7">
        <w:rPr>
          <w:b/>
          <w:bCs/>
          <w:sz w:val="18"/>
          <w:szCs w:val="18"/>
        </w:rPr>
        <w:t>.</w:t>
      </w:r>
    </w:p>
    <w:p w14:paraId="5C8249BE" w14:textId="77777777" w:rsidR="004D0F7B" w:rsidRDefault="004D0F7B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sz w:val="18"/>
          <w:szCs w:val="18"/>
        </w:rPr>
      </w:pPr>
    </w:p>
    <w:p w14:paraId="54A1777F" w14:textId="1A2D7230" w:rsidR="00922DC5" w:rsidRPr="00922DC5" w:rsidRDefault="0049102E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sz w:val="18"/>
          <w:szCs w:val="18"/>
        </w:rPr>
      </w:pPr>
      <w:r w:rsidRPr="00922DC5">
        <w:rPr>
          <w:b/>
          <w:sz w:val="18"/>
          <w:szCs w:val="18"/>
        </w:rPr>
        <w:t>Geven hierbij een vast bod van: ………</w:t>
      </w:r>
      <w:proofErr w:type="gramStart"/>
      <w:r w:rsidRPr="00922DC5">
        <w:rPr>
          <w:b/>
          <w:sz w:val="18"/>
          <w:szCs w:val="18"/>
        </w:rPr>
        <w:t>…….</w:t>
      </w:r>
      <w:proofErr w:type="gramEnd"/>
      <w:r w:rsidRPr="00922DC5">
        <w:rPr>
          <w:b/>
          <w:sz w:val="18"/>
          <w:szCs w:val="18"/>
        </w:rPr>
        <w:t>…</w:t>
      </w:r>
      <w:r w:rsidR="00E65D86" w:rsidRPr="00922DC5">
        <w:rPr>
          <w:b/>
          <w:sz w:val="18"/>
          <w:szCs w:val="18"/>
        </w:rPr>
        <w:t>………………</w:t>
      </w:r>
      <w:r w:rsidR="008147F8" w:rsidRPr="00922DC5">
        <w:rPr>
          <w:b/>
          <w:sz w:val="18"/>
          <w:szCs w:val="18"/>
        </w:rPr>
        <w:t>………</w:t>
      </w:r>
      <w:proofErr w:type="gramStart"/>
      <w:r w:rsidR="008147F8" w:rsidRPr="00922DC5">
        <w:rPr>
          <w:b/>
          <w:sz w:val="18"/>
          <w:szCs w:val="18"/>
        </w:rPr>
        <w:t>…….</w:t>
      </w:r>
      <w:proofErr w:type="gramEnd"/>
      <w:r w:rsidR="00E65D86" w:rsidRPr="00922DC5">
        <w:rPr>
          <w:b/>
          <w:sz w:val="18"/>
          <w:szCs w:val="18"/>
        </w:rPr>
        <w:t>….</w:t>
      </w:r>
      <w:r w:rsidRPr="00922DC5">
        <w:rPr>
          <w:b/>
          <w:sz w:val="18"/>
          <w:szCs w:val="18"/>
        </w:rPr>
        <w:t>… EUR – ……………</w:t>
      </w:r>
      <w:r w:rsidR="00E65D86" w:rsidRPr="00922DC5">
        <w:rPr>
          <w:b/>
          <w:sz w:val="18"/>
          <w:szCs w:val="18"/>
        </w:rPr>
        <w:t>……</w:t>
      </w:r>
      <w:r w:rsidRPr="00922DC5">
        <w:rPr>
          <w:b/>
          <w:sz w:val="18"/>
          <w:szCs w:val="18"/>
        </w:rPr>
        <w:t>…</w:t>
      </w:r>
      <w:r w:rsidR="008147F8" w:rsidRPr="00922DC5">
        <w:rPr>
          <w:b/>
          <w:sz w:val="18"/>
          <w:szCs w:val="18"/>
        </w:rPr>
        <w:t>…………</w:t>
      </w:r>
      <w:proofErr w:type="gramStart"/>
      <w:r w:rsidR="008147F8" w:rsidRPr="00922DC5">
        <w:rPr>
          <w:b/>
          <w:sz w:val="18"/>
          <w:szCs w:val="18"/>
        </w:rPr>
        <w:t>…….</w:t>
      </w:r>
      <w:proofErr w:type="gramEnd"/>
      <w:r w:rsidRPr="00922DC5">
        <w:rPr>
          <w:b/>
          <w:sz w:val="18"/>
          <w:szCs w:val="18"/>
        </w:rPr>
        <w:t>………</w:t>
      </w:r>
      <w:proofErr w:type="gramStart"/>
      <w:r w:rsidRPr="00922DC5">
        <w:rPr>
          <w:b/>
          <w:sz w:val="18"/>
          <w:szCs w:val="18"/>
        </w:rPr>
        <w:t>…….</w:t>
      </w:r>
      <w:proofErr w:type="gramEnd"/>
      <w:r w:rsidRPr="00922DC5">
        <w:rPr>
          <w:b/>
          <w:sz w:val="18"/>
          <w:szCs w:val="18"/>
        </w:rPr>
        <w:t xml:space="preserve">.… </w:t>
      </w:r>
    </w:p>
    <w:p w14:paraId="422C87CA" w14:textId="301F6DE3" w:rsidR="0049102E" w:rsidRPr="00922DC5" w:rsidRDefault="0049102E" w:rsidP="00922DC5">
      <w:pPr>
        <w:pStyle w:val="StandaardV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b/>
          <w:sz w:val="18"/>
          <w:szCs w:val="18"/>
        </w:rPr>
      </w:pPr>
      <w:r w:rsidRPr="00922DC5">
        <w:rPr>
          <w:b/>
          <w:sz w:val="18"/>
          <w:szCs w:val="18"/>
        </w:rPr>
        <w:t>…..……………</w:t>
      </w:r>
      <w:r w:rsidR="00E65D86" w:rsidRPr="00922DC5">
        <w:rPr>
          <w:b/>
          <w:sz w:val="18"/>
          <w:szCs w:val="18"/>
        </w:rPr>
        <w:t>…………….</w:t>
      </w:r>
      <w:r w:rsidRPr="00922DC5">
        <w:rPr>
          <w:b/>
          <w:sz w:val="18"/>
          <w:szCs w:val="18"/>
        </w:rPr>
        <w:t>…………………………………………………………</w:t>
      </w:r>
      <w:r w:rsidR="00922DC5" w:rsidRPr="00922DC5">
        <w:rPr>
          <w:b/>
          <w:sz w:val="18"/>
          <w:szCs w:val="18"/>
        </w:rPr>
        <w:t>………………………………………</w:t>
      </w:r>
      <w:r w:rsidRPr="00922DC5">
        <w:rPr>
          <w:b/>
          <w:sz w:val="18"/>
          <w:szCs w:val="18"/>
        </w:rPr>
        <w:t>………………….….………</w:t>
      </w:r>
      <w:r w:rsidR="007F68E8" w:rsidRPr="00922DC5">
        <w:rPr>
          <w:b/>
          <w:sz w:val="18"/>
          <w:szCs w:val="18"/>
        </w:rPr>
        <w:t>……..</w:t>
      </w:r>
      <w:r w:rsidRPr="00922DC5">
        <w:rPr>
          <w:b/>
          <w:sz w:val="18"/>
          <w:szCs w:val="18"/>
        </w:rPr>
        <w:t xml:space="preserve"> </w:t>
      </w:r>
      <w:r w:rsidR="00922DC5" w:rsidRPr="00922DC5">
        <w:rPr>
          <w:b/>
          <w:sz w:val="18"/>
          <w:szCs w:val="18"/>
        </w:rPr>
        <w:t>EURO.</w:t>
      </w:r>
    </w:p>
    <w:p w14:paraId="6CF959FD" w14:textId="0E9DBD8A" w:rsidR="000941A9" w:rsidRPr="00922DC5" w:rsidRDefault="00504C96" w:rsidP="00504C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26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</w:p>
    <w:p w14:paraId="644EB22A" w14:textId="0D6D65D4" w:rsidR="00922DC5" w:rsidRPr="00922DC5" w:rsidRDefault="0049102E" w:rsidP="00B911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b/>
          <w:bCs/>
          <w:sz w:val="18"/>
          <w:szCs w:val="18"/>
        </w:rPr>
      </w:pPr>
      <w:r w:rsidRPr="00922DC5">
        <w:rPr>
          <w:b/>
          <w:sz w:val="18"/>
          <w:szCs w:val="18"/>
        </w:rPr>
        <w:t xml:space="preserve">Voor de </w:t>
      </w:r>
      <w:r w:rsidR="00E922FB" w:rsidRPr="00922DC5">
        <w:rPr>
          <w:b/>
          <w:sz w:val="18"/>
          <w:szCs w:val="18"/>
        </w:rPr>
        <w:t>AANKOOP</w:t>
      </w:r>
      <w:r w:rsidRPr="00922DC5">
        <w:rPr>
          <w:b/>
          <w:sz w:val="18"/>
          <w:szCs w:val="18"/>
        </w:rPr>
        <w:t xml:space="preserve"> van de </w:t>
      </w:r>
      <w:r w:rsidRPr="00D1150D">
        <w:rPr>
          <w:b/>
          <w:sz w:val="18"/>
          <w:szCs w:val="18"/>
        </w:rPr>
        <w:t xml:space="preserve">woning </w:t>
      </w:r>
      <w:r w:rsidRPr="00922DC5">
        <w:rPr>
          <w:b/>
          <w:sz w:val="18"/>
          <w:szCs w:val="18"/>
        </w:rPr>
        <w:t xml:space="preserve">gelegen: </w:t>
      </w:r>
      <w:proofErr w:type="spellStart"/>
      <w:r w:rsidR="00504C96" w:rsidRPr="00504C96">
        <w:rPr>
          <w:b/>
          <w:color w:val="0070C0"/>
          <w:sz w:val="22"/>
          <w:szCs w:val="22"/>
        </w:rPr>
        <w:t>Vennestraat</w:t>
      </w:r>
      <w:proofErr w:type="spellEnd"/>
      <w:r w:rsidR="00504C96" w:rsidRPr="00504C96">
        <w:rPr>
          <w:b/>
          <w:color w:val="0070C0"/>
          <w:sz w:val="22"/>
          <w:szCs w:val="22"/>
        </w:rPr>
        <w:t xml:space="preserve"> 13 </w:t>
      </w:r>
      <w:r w:rsidR="00504C96" w:rsidRPr="00504C96">
        <w:rPr>
          <w:b/>
          <w:color w:val="0070C0"/>
          <w:sz w:val="22"/>
          <w:szCs w:val="22"/>
        </w:rPr>
        <w:t xml:space="preserve">te 9820 </w:t>
      </w:r>
      <w:r w:rsidR="00504C96" w:rsidRPr="00504C96">
        <w:rPr>
          <w:b/>
          <w:color w:val="0070C0"/>
          <w:sz w:val="22"/>
          <w:szCs w:val="22"/>
        </w:rPr>
        <w:t>Merelbeke</w:t>
      </w:r>
      <w:r w:rsidR="00504C96" w:rsidRPr="00504C96">
        <w:rPr>
          <w:b/>
          <w:color w:val="0070C0"/>
          <w:sz w:val="22"/>
          <w:szCs w:val="22"/>
        </w:rPr>
        <w:t>-Melle</w:t>
      </w:r>
    </w:p>
    <w:p w14:paraId="1704C184" w14:textId="77777777" w:rsidR="000941A9" w:rsidRPr="007E2BEC" w:rsidRDefault="000941A9" w:rsidP="00922DC5">
      <w:pPr>
        <w:rPr>
          <w:sz w:val="18"/>
          <w:szCs w:val="18"/>
        </w:rPr>
      </w:pPr>
    </w:p>
    <w:p w14:paraId="48C66B71" w14:textId="5FA51270" w:rsidR="0049102E" w:rsidRPr="007E2BEC" w:rsidRDefault="0049102E" w:rsidP="004D0F7B">
      <w:pPr>
        <w:rPr>
          <w:sz w:val="18"/>
          <w:szCs w:val="18"/>
        </w:rPr>
      </w:pPr>
      <w:r w:rsidRPr="007E2BEC">
        <w:rPr>
          <w:sz w:val="18"/>
          <w:szCs w:val="18"/>
          <w:u w:val="single"/>
        </w:rPr>
        <w:t>Betalingsmodaliteiten:</w:t>
      </w:r>
      <w:r w:rsidRPr="00B91136">
        <w:rPr>
          <w:sz w:val="18"/>
          <w:szCs w:val="18"/>
        </w:rPr>
        <w:t xml:space="preserve"> </w:t>
      </w:r>
      <w:r w:rsidR="00B156D0" w:rsidRPr="007E2BEC">
        <w:rPr>
          <w:rStyle w:val="StandaardVETGEDRUKTChar"/>
          <w:sz w:val="18"/>
          <w:szCs w:val="18"/>
        </w:rPr>
        <w:t>WAARBORG van ………………………</w:t>
      </w:r>
      <w:proofErr w:type="gramStart"/>
      <w:r w:rsidR="00B156D0" w:rsidRPr="007E2BEC">
        <w:rPr>
          <w:rStyle w:val="StandaardVETGEDRUKTChar"/>
          <w:sz w:val="18"/>
          <w:szCs w:val="18"/>
        </w:rPr>
        <w:t>…….</w:t>
      </w:r>
      <w:proofErr w:type="gramEnd"/>
      <w:r w:rsidR="00B156D0" w:rsidRPr="007E2BEC">
        <w:rPr>
          <w:rStyle w:val="StandaardVETGEDRUKTChar"/>
          <w:sz w:val="18"/>
          <w:szCs w:val="18"/>
        </w:rPr>
        <w:t>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7F14A68A" w14:textId="38E83747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NOTARISKEUZE</w:t>
      </w:r>
      <w:r w:rsidR="00957B1C">
        <w:rPr>
          <w:sz w:val="18"/>
          <w:szCs w:val="18"/>
        </w:rPr>
        <w:t>:</w:t>
      </w:r>
      <w:r w:rsidRPr="007E2BEC">
        <w:rPr>
          <w:sz w:val="18"/>
          <w:szCs w:val="18"/>
        </w:rPr>
        <w:t>…</w:t>
      </w:r>
      <w:proofErr w:type="gramEnd"/>
      <w:r w:rsidRPr="007E2BEC">
        <w:rPr>
          <w:sz w:val="18"/>
          <w:szCs w:val="18"/>
        </w:rPr>
        <w:t>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</w:t>
      </w:r>
      <w:proofErr w:type="gramStart"/>
      <w:r w:rsidR="002D75E1" w:rsidRPr="007E2BEC">
        <w:rPr>
          <w:sz w:val="18"/>
          <w:szCs w:val="18"/>
        </w:rPr>
        <w:t>…….</w:t>
      </w:r>
      <w:proofErr w:type="gramEnd"/>
      <w:r w:rsidR="002D75E1" w:rsidRPr="007E2BEC">
        <w:rPr>
          <w:sz w:val="18"/>
          <w:szCs w:val="18"/>
        </w:rPr>
        <w:t>.</w:t>
      </w:r>
    </w:p>
    <w:p w14:paraId="5645E9D4" w14:textId="77777777" w:rsidR="0049102E" w:rsidRPr="007E2BEC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532840DB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4A4CFF67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kandidaat-koper(s) verklaart en bevestigt het onroerend goed te hebben bezocht en dat hij kennis heeft van de inhoud van alle noodzakelijke en substantiële documenten zoals het EPC-attest, de elektrische keuring, attest stookolietank, het bodemattest, de stedenbouwkundige inlichtingen</w:t>
      </w:r>
      <w:r w:rsidR="00E53151" w:rsidRPr="007E2BEC">
        <w:rPr>
          <w:sz w:val="18"/>
          <w:szCs w:val="18"/>
        </w:rPr>
        <w:t>, het asbestattest en</w:t>
      </w:r>
      <w:r w:rsidRPr="007E2BEC">
        <w:rPr>
          <w:sz w:val="18"/>
          <w:szCs w:val="18"/>
        </w:rPr>
        <w:t xml:space="preserve"> de kadastrale gegevens, zodat hij kan overgaan tot het plaatsen van dit bod. </w:t>
      </w:r>
    </w:p>
    <w:p w14:paraId="06EEF733" w14:textId="77777777" w:rsidR="00E922FB" w:rsidRPr="007E2BEC" w:rsidRDefault="00E922FB" w:rsidP="00140ECA">
      <w:pPr>
        <w:rPr>
          <w:sz w:val="18"/>
          <w:szCs w:val="18"/>
        </w:rPr>
      </w:pPr>
    </w:p>
    <w:p w14:paraId="188E1EC5" w14:textId="77777777" w:rsidR="00E65D86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7CE81D84" w14:textId="77777777" w:rsidR="00922DC5" w:rsidRPr="007E2BEC" w:rsidRDefault="00922DC5" w:rsidP="001D5E93">
      <w:pPr>
        <w:pStyle w:val="StandaardVET"/>
        <w:rPr>
          <w:sz w:val="18"/>
          <w:szCs w:val="18"/>
          <w:u w:val="single"/>
        </w:rPr>
      </w:pPr>
    </w:p>
    <w:p w14:paraId="1F3F2ABC" w14:textId="77777777" w:rsidR="00CF17FE" w:rsidRPr="007E2BEC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</w:t>
      </w:r>
      <w:proofErr w:type="gramStart"/>
      <w:r w:rsidRPr="007E2BEC">
        <w:rPr>
          <w:sz w:val="18"/>
          <w:szCs w:val="18"/>
        </w:rPr>
        <w:t xml:space="preserve">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</w:t>
      </w:r>
      <w:proofErr w:type="gramEnd"/>
      <w:r w:rsidRPr="007E2BEC">
        <w:rPr>
          <w:sz w:val="18"/>
          <w:szCs w:val="18"/>
        </w:rPr>
        <w:t xml:space="preserve"> lening/krediet.</w:t>
      </w:r>
    </w:p>
    <w:p w14:paraId="5557267E" w14:textId="77777777" w:rsidR="00CF17FE" w:rsidRPr="007E2BEC" w:rsidRDefault="0049102E" w:rsidP="00140ECA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04BF79F0" w14:textId="5B0C2E51" w:rsidR="00390EC9" w:rsidRPr="000E29F5" w:rsidRDefault="0049102E" w:rsidP="00B64881">
      <w:pPr>
        <w:pStyle w:val="Lijstalinea"/>
        <w:numPr>
          <w:ilvl w:val="0"/>
          <w:numId w:val="10"/>
        </w:numPr>
        <w:jc w:val="left"/>
        <w:rPr>
          <w:sz w:val="18"/>
          <w:szCs w:val="18"/>
        </w:rPr>
      </w:pPr>
      <w:r w:rsidRPr="000E29F5">
        <w:rPr>
          <w:sz w:val="18"/>
          <w:szCs w:val="18"/>
        </w:rPr>
        <w:t xml:space="preserve">Deze verkoop wordt gesloten </w:t>
      </w:r>
      <w:r w:rsidRPr="000E29F5">
        <w:rPr>
          <w:rStyle w:val="StandaardVETChar"/>
          <w:sz w:val="18"/>
          <w:szCs w:val="18"/>
        </w:rPr>
        <w:t>met</w:t>
      </w:r>
      <w:r w:rsidRPr="000E29F5">
        <w:rPr>
          <w:sz w:val="18"/>
          <w:szCs w:val="18"/>
        </w:rPr>
        <w:t xml:space="preserve"> opschortende voorwaarde van het verkrijgen van een hypothecaire lening/krediet </w:t>
      </w:r>
      <w:r w:rsidR="003A097B" w:rsidRPr="000E29F5">
        <w:rPr>
          <w:rFonts w:ascii="Arial" w:hAnsi="Arial" w:cs="Arial"/>
          <w:b/>
          <w:bCs/>
          <w:sz w:val="18"/>
          <w:szCs w:val="18"/>
        </w:rPr>
        <w:t>voor een termijn van 31 dagen na het uitbrengen van dit bod</w:t>
      </w:r>
      <w:r w:rsidR="003A097B" w:rsidRPr="000E29F5">
        <w:rPr>
          <w:rFonts w:ascii="Arial" w:hAnsi="Arial" w:cs="Arial"/>
          <w:sz w:val="18"/>
          <w:szCs w:val="18"/>
        </w:rPr>
        <w:t>.</w:t>
      </w:r>
      <w:r w:rsidRPr="000E29F5">
        <w:rPr>
          <w:sz w:val="18"/>
          <w:szCs w:val="18"/>
        </w:rPr>
        <w:t xml:space="preserve"> </w:t>
      </w:r>
      <w:proofErr w:type="gramStart"/>
      <w:r w:rsidRPr="000E29F5">
        <w:rPr>
          <w:sz w:val="18"/>
          <w:szCs w:val="18"/>
        </w:rPr>
        <w:t>Indien</w:t>
      </w:r>
      <w:proofErr w:type="gramEnd"/>
      <w:r w:rsidRPr="000E29F5">
        <w:rPr>
          <w:sz w:val="18"/>
          <w:szCs w:val="18"/>
        </w:rPr>
        <w:t xml:space="preserve"> de koper geen hypothecaire lening verkrijgt, zal hij het bewijs moeten voorleggen van minstens twee</w:t>
      </w:r>
      <w:r w:rsidR="00AF120C" w:rsidRPr="000E29F5">
        <w:rPr>
          <w:sz w:val="18"/>
          <w:szCs w:val="18"/>
        </w:rPr>
        <w:t xml:space="preserve"> (2</w:t>
      </w:r>
      <w:proofErr w:type="gramStart"/>
      <w:r w:rsidR="00AF120C" w:rsidRPr="000E29F5">
        <w:rPr>
          <w:sz w:val="18"/>
          <w:szCs w:val="18"/>
        </w:rPr>
        <w:t xml:space="preserve">) </w:t>
      </w:r>
      <w:r w:rsidRPr="000E29F5">
        <w:rPr>
          <w:sz w:val="18"/>
          <w:szCs w:val="18"/>
        </w:rPr>
        <w:t xml:space="preserve"> financiële</w:t>
      </w:r>
      <w:proofErr w:type="gramEnd"/>
      <w:r w:rsidRPr="000E29F5">
        <w:rPr>
          <w:sz w:val="18"/>
          <w:szCs w:val="18"/>
        </w:rPr>
        <w:t xml:space="preserve"> instellingen dat geen hypothecaire lening kan worden verkregen.</w:t>
      </w:r>
      <w:r w:rsidR="00390EC9" w:rsidRPr="000E29F5">
        <w:rPr>
          <w:sz w:val="18"/>
          <w:szCs w:val="18"/>
        </w:rPr>
        <w:t xml:space="preserve"> </w:t>
      </w:r>
      <w:r w:rsidRPr="000E29F5">
        <w:rPr>
          <w:sz w:val="18"/>
          <w:szCs w:val="18"/>
        </w:rPr>
        <w:t xml:space="preserve">De </w:t>
      </w:r>
      <w:r w:rsidR="00865775" w:rsidRPr="000E29F5">
        <w:rPr>
          <w:sz w:val="18"/>
          <w:szCs w:val="18"/>
          <w:u w:val="single"/>
        </w:rPr>
        <w:t>koper</w:t>
      </w:r>
      <w:r w:rsidRPr="000E29F5">
        <w:rPr>
          <w:sz w:val="18"/>
          <w:szCs w:val="18"/>
        </w:rPr>
        <w:t xml:space="preserve"> zal een schadevergoeding van 10% van de koopsom verschuldigd zijn </w:t>
      </w:r>
      <w:proofErr w:type="gramStart"/>
      <w:r w:rsidRPr="000E29F5">
        <w:rPr>
          <w:sz w:val="18"/>
          <w:szCs w:val="18"/>
        </w:rPr>
        <w:t>indien</w:t>
      </w:r>
      <w:proofErr w:type="gramEnd"/>
      <w:r w:rsidRPr="000E29F5">
        <w:rPr>
          <w:sz w:val="18"/>
          <w:szCs w:val="18"/>
        </w:rPr>
        <w:t xml:space="preserve"> zij de verkoper niet binnen de bovenvermelde termijn per aangetekend</w:t>
      </w:r>
      <w:r w:rsidR="00AF120C" w:rsidRPr="000E29F5">
        <w:rPr>
          <w:sz w:val="18"/>
          <w:szCs w:val="18"/>
        </w:rPr>
        <w:t xml:space="preserve"> schrijven </w:t>
      </w:r>
      <w:r w:rsidRPr="000E29F5">
        <w:rPr>
          <w:sz w:val="18"/>
          <w:szCs w:val="18"/>
        </w:rPr>
        <w:t xml:space="preserve">uitsluitsel heeft geboden nopens het al dan niet verkrijgen van een lening. Ingeval de </w:t>
      </w:r>
      <w:r w:rsidRPr="000E29F5">
        <w:rPr>
          <w:sz w:val="18"/>
          <w:szCs w:val="18"/>
          <w:u w:val="single"/>
        </w:rPr>
        <w:t>verkoper</w:t>
      </w:r>
      <w:r w:rsidRPr="000E29F5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0E29F5">
        <w:rPr>
          <w:sz w:val="18"/>
          <w:szCs w:val="18"/>
        </w:rPr>
        <w:t xml:space="preserve">van 10% </w:t>
      </w:r>
      <w:r w:rsidRPr="000E29F5">
        <w:rPr>
          <w:sz w:val="18"/>
          <w:szCs w:val="18"/>
        </w:rPr>
        <w:t>verschuldigd aan de koper.</w:t>
      </w:r>
    </w:p>
    <w:p w14:paraId="6ABF89D0" w14:textId="77777777" w:rsidR="0049102E" w:rsidRPr="007E2BEC" w:rsidRDefault="0049102E" w:rsidP="00140ECA">
      <w:pPr>
        <w:rPr>
          <w:sz w:val="18"/>
          <w:szCs w:val="18"/>
        </w:rPr>
      </w:pPr>
    </w:p>
    <w:p w14:paraId="5116D6FD" w14:textId="121455EF" w:rsidR="0049102E" w:rsidRPr="007E2BEC" w:rsidRDefault="0049102E" w:rsidP="00390EC9">
      <w:pPr>
        <w:jc w:val="left"/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="00390EC9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0CA21910" w14:textId="77777777" w:rsidR="007E2BEC" w:rsidRPr="007E2BEC" w:rsidRDefault="007E2BEC" w:rsidP="001D5E93">
      <w:pPr>
        <w:rPr>
          <w:sz w:val="18"/>
          <w:szCs w:val="18"/>
        </w:rPr>
      </w:pPr>
    </w:p>
    <w:p w14:paraId="4836216A" w14:textId="4015790A" w:rsidR="00741BB7" w:rsidRPr="007E2BEC" w:rsidRDefault="0049102E" w:rsidP="000E29F5">
      <w:pPr>
        <w:tabs>
          <w:tab w:val="left" w:leader="dot" w:pos="9781"/>
        </w:tabs>
        <w:ind w:right="244"/>
        <w:rPr>
          <w:sz w:val="18"/>
          <w:szCs w:val="18"/>
        </w:rPr>
      </w:pPr>
      <w:r w:rsidRPr="007E033C">
        <w:rPr>
          <w:rFonts w:ascii="Mundial" w:hAnsi="Mundial"/>
          <w:sz w:val="18"/>
          <w:szCs w:val="18"/>
        </w:rPr>
        <w:t xml:space="preserve">De onderhandse verkoopovereenkomst (compromis) wordt ondertekend door de koper(s) en de verkoper(s) </w:t>
      </w:r>
      <w:proofErr w:type="gramStart"/>
      <w:r w:rsidRPr="007E033C">
        <w:rPr>
          <w:rFonts w:ascii="Mundial" w:hAnsi="Mundial"/>
          <w:sz w:val="18"/>
          <w:szCs w:val="18"/>
        </w:rPr>
        <w:t xml:space="preserve">uiterlijk  </w:t>
      </w:r>
      <w:r w:rsidR="00741BB7" w:rsidRPr="007E033C">
        <w:rPr>
          <w:rFonts w:ascii="Mundial" w:hAnsi="Mundial" w:cs="Arial"/>
          <w:b/>
          <w:bCs/>
          <w:sz w:val="18"/>
          <w:szCs w:val="18"/>
        </w:rPr>
        <w:t>4</w:t>
      </w:r>
      <w:proofErr w:type="gramEnd"/>
      <w:r w:rsidR="00741BB7" w:rsidRPr="007E033C">
        <w:rPr>
          <w:rFonts w:ascii="Mundial" w:hAnsi="Mundial" w:cs="Arial"/>
          <w:b/>
          <w:bCs/>
          <w:sz w:val="18"/>
          <w:szCs w:val="18"/>
        </w:rPr>
        <w:t xml:space="preserve"> weken na de aanvaarding van het bod door de verkoper(s).</w:t>
      </w:r>
    </w:p>
    <w:p w14:paraId="7AD11B40" w14:textId="77777777" w:rsidR="0049102E" w:rsidRPr="007E2BEC" w:rsidRDefault="0049102E" w:rsidP="00140ECA">
      <w:pPr>
        <w:rPr>
          <w:sz w:val="18"/>
          <w:szCs w:val="18"/>
        </w:rPr>
      </w:pPr>
    </w:p>
    <w:p w14:paraId="430F4E07" w14:textId="6E565B51" w:rsidR="0049102E" w:rsidRPr="006D2775" w:rsidRDefault="0049102E" w:rsidP="00140ECA">
      <w:pPr>
        <w:rPr>
          <w:b/>
          <w:bCs/>
          <w:sz w:val="18"/>
          <w:szCs w:val="18"/>
        </w:rPr>
      </w:pPr>
      <w:r w:rsidRPr="006D2775">
        <w:rPr>
          <w:b/>
          <w:bCs/>
          <w:sz w:val="18"/>
          <w:szCs w:val="18"/>
        </w:rPr>
        <w:t xml:space="preserve">Dit bod gaat in op heden en vervalt uiterlijk op </w:t>
      </w:r>
      <w:r w:rsidR="00BC6493" w:rsidRPr="004E0F50">
        <w:rPr>
          <w:b/>
          <w:bCs/>
          <w:sz w:val="18"/>
          <w:szCs w:val="18"/>
        </w:rPr>
        <w:t xml:space="preserve">woensdag </w:t>
      </w:r>
      <w:r w:rsidR="004E0F50">
        <w:rPr>
          <w:b/>
          <w:bCs/>
          <w:sz w:val="18"/>
          <w:szCs w:val="18"/>
        </w:rPr>
        <w:t>6 mei 2026 – 20 uur.</w:t>
      </w:r>
    </w:p>
    <w:p w14:paraId="3D312C0C" w14:textId="77777777" w:rsidR="007F68E8" w:rsidRPr="007E2BEC" w:rsidRDefault="007F68E8" w:rsidP="00140ECA">
      <w:pPr>
        <w:rPr>
          <w:sz w:val="18"/>
          <w:szCs w:val="18"/>
        </w:rPr>
      </w:pPr>
    </w:p>
    <w:p w14:paraId="4A3923A7" w14:textId="4C1C2BF8" w:rsidR="007F68E8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Opgemaakt te ………………………</w:t>
      </w:r>
      <w:r w:rsidR="00BC6493">
        <w:rPr>
          <w:sz w:val="18"/>
          <w:szCs w:val="18"/>
        </w:rPr>
        <w:t>………………………………………………………………………………</w:t>
      </w:r>
      <w:r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</w:t>
      </w:r>
      <w:r w:rsidRPr="007E2BEC">
        <w:rPr>
          <w:sz w:val="18"/>
          <w:szCs w:val="18"/>
        </w:rPr>
        <w:t xml:space="preserve">……...……. </w:t>
      </w:r>
      <w:proofErr w:type="gramStart"/>
      <w:r w:rsidRPr="007E2BEC">
        <w:rPr>
          <w:sz w:val="18"/>
          <w:szCs w:val="18"/>
        </w:rPr>
        <w:t>op</w:t>
      </w:r>
      <w:proofErr w:type="gramEnd"/>
      <w:r w:rsidRPr="007E2BEC">
        <w:rPr>
          <w:sz w:val="18"/>
          <w:szCs w:val="18"/>
        </w:rPr>
        <w:t xml:space="preserve"> …</w:t>
      </w:r>
      <w:proofErr w:type="gramStart"/>
      <w:r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…..….</w:t>
      </w:r>
      <w:proofErr w:type="gramEnd"/>
      <w:r w:rsidRPr="007E2BEC">
        <w:rPr>
          <w:sz w:val="18"/>
          <w:szCs w:val="18"/>
        </w:rPr>
        <w:t>…</w:t>
      </w:r>
      <w:proofErr w:type="gramStart"/>
      <w:r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 xml:space="preserve">.……. </w:t>
      </w:r>
      <w:proofErr w:type="gramStart"/>
      <w:r w:rsidRPr="007E2BEC">
        <w:rPr>
          <w:sz w:val="18"/>
          <w:szCs w:val="18"/>
        </w:rPr>
        <w:t>in</w:t>
      </w:r>
      <w:proofErr w:type="gramEnd"/>
      <w:r w:rsidRPr="007E2BEC">
        <w:rPr>
          <w:sz w:val="18"/>
          <w:szCs w:val="18"/>
        </w:rPr>
        <w:t xml:space="preserve"> 2 exemplaren</w:t>
      </w:r>
      <w:r w:rsidR="00BB3A12">
        <w:rPr>
          <w:sz w:val="18"/>
          <w:szCs w:val="18"/>
        </w:rPr>
        <w:t>.</w:t>
      </w:r>
    </w:p>
    <w:p w14:paraId="0D19AD51" w14:textId="77777777" w:rsidR="007F68E8" w:rsidRPr="007E2BEC" w:rsidRDefault="007F68E8" w:rsidP="00140ECA">
      <w:pPr>
        <w:rPr>
          <w:sz w:val="18"/>
          <w:szCs w:val="18"/>
        </w:rPr>
      </w:pPr>
    </w:p>
    <w:p w14:paraId="2D1AA244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koper(</w:t>
      </w:r>
      <w:proofErr w:type="gramStart"/>
      <w:r w:rsidRPr="007E2BEC">
        <w:rPr>
          <w:sz w:val="18"/>
          <w:szCs w:val="18"/>
        </w:rPr>
        <w:t xml:space="preserve">s)   </w:t>
      </w:r>
      <w:proofErr w:type="gramEnd"/>
      <w:r w:rsidRPr="007E2BEC">
        <w:rPr>
          <w:sz w:val="18"/>
          <w:szCs w:val="18"/>
        </w:rPr>
        <w:t xml:space="preserve">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71CFDA20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4DEFEC25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proofErr w:type="gramStart"/>
      <w:r w:rsidR="0049102E" w:rsidRPr="007E2BEC">
        <w:rPr>
          <w:rFonts w:cs="Arial"/>
          <w:i/>
          <w:sz w:val="18"/>
          <w:szCs w:val="18"/>
        </w:rPr>
        <w:t>datum</w:t>
      </w:r>
      <w:proofErr w:type="gramEnd"/>
      <w:r w:rsidR="0049102E" w:rsidRPr="007E2BEC">
        <w:rPr>
          <w:rFonts w:cs="Arial"/>
          <w:i/>
          <w:sz w:val="18"/>
          <w:szCs w:val="18"/>
        </w:rPr>
        <w:t xml:space="preserve">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08431E49" w14:textId="77777777" w:rsidR="007606D5" w:rsidRDefault="007606D5">
      <w:pPr>
        <w:rPr>
          <w:i/>
          <w:iCs/>
          <w:sz w:val="18"/>
          <w:szCs w:val="18"/>
        </w:rPr>
      </w:pPr>
    </w:p>
    <w:p w14:paraId="5AE65386" w14:textId="77777777" w:rsidR="006D2775" w:rsidRDefault="006D2775">
      <w:pPr>
        <w:rPr>
          <w:i/>
          <w:iCs/>
          <w:sz w:val="18"/>
          <w:szCs w:val="18"/>
        </w:rPr>
      </w:pPr>
    </w:p>
    <w:p w14:paraId="2FDCE8C0" w14:textId="77777777" w:rsidR="006D2775" w:rsidRDefault="006D2775">
      <w:pPr>
        <w:rPr>
          <w:i/>
          <w:iCs/>
          <w:sz w:val="18"/>
          <w:szCs w:val="18"/>
        </w:rPr>
      </w:pPr>
    </w:p>
    <w:p w14:paraId="6754C308" w14:textId="77777777" w:rsidR="006D2775" w:rsidRDefault="006D2775">
      <w:pPr>
        <w:rPr>
          <w:i/>
          <w:iCs/>
          <w:sz w:val="18"/>
          <w:szCs w:val="18"/>
        </w:rPr>
      </w:pPr>
    </w:p>
    <w:p w14:paraId="10F8E366" w14:textId="42890EED" w:rsidR="006D2775" w:rsidRPr="007E2BEC" w:rsidRDefault="006D2775">
      <w:pPr>
        <w:rPr>
          <w:i/>
          <w:iCs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7E2BEC">
        <w:rPr>
          <w:sz w:val="18"/>
          <w:szCs w:val="18"/>
        </w:rPr>
        <w:t>……………………………………………………….</w:t>
      </w:r>
    </w:p>
    <w:sectPr w:rsidR="006D2775" w:rsidRPr="007E2BEC" w:rsidSect="00444F23">
      <w:headerReference w:type="default" r:id="rId12"/>
      <w:footerReference w:type="default" r:id="rId13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C0690" w14:textId="77777777" w:rsidR="004F37C6" w:rsidRDefault="004F37C6" w:rsidP="00D57BF2">
      <w:r>
        <w:separator/>
      </w:r>
    </w:p>
  </w:endnote>
  <w:endnote w:type="continuationSeparator" w:id="0">
    <w:p w14:paraId="5AEFA8E8" w14:textId="77777777" w:rsidR="004F37C6" w:rsidRDefault="004F37C6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undial Thin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Mundial DemiBd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Mundial">
    <w:panose1 w:val="00000000000000000000"/>
    <w:charset w:val="4D"/>
    <w:family w:val="auto"/>
    <w:notTrueType/>
    <w:pitch w:val="variable"/>
    <w:sig w:usb0="A00000FF" w:usb1="4000205B" w:usb2="00000000" w:usb3="00000000" w:csb0="0000009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251EB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6A9D72BE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3547E314" w14:textId="77777777" w:rsidR="00B37433" w:rsidRDefault="00B37433">
    <w:pPr>
      <w:pStyle w:val="Voettekst"/>
    </w:pPr>
  </w:p>
  <w:p w14:paraId="21DF3A01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B90A9" w14:textId="77777777" w:rsidR="004F37C6" w:rsidRDefault="004F37C6" w:rsidP="00D57BF2">
      <w:r>
        <w:separator/>
      </w:r>
    </w:p>
  </w:footnote>
  <w:footnote w:type="continuationSeparator" w:id="0">
    <w:p w14:paraId="43BE2A0A" w14:textId="77777777" w:rsidR="004F37C6" w:rsidRDefault="004F37C6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D6120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1E75476" wp14:editId="62A0146C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DC5"/>
    <w:rsid w:val="0002486B"/>
    <w:rsid w:val="000272DA"/>
    <w:rsid w:val="000512E5"/>
    <w:rsid w:val="00052C3C"/>
    <w:rsid w:val="0005462B"/>
    <w:rsid w:val="00056B26"/>
    <w:rsid w:val="00057C67"/>
    <w:rsid w:val="00086140"/>
    <w:rsid w:val="000941A9"/>
    <w:rsid w:val="00094C11"/>
    <w:rsid w:val="000A1CDA"/>
    <w:rsid w:val="000E29F5"/>
    <w:rsid w:val="000E2E19"/>
    <w:rsid w:val="000F345A"/>
    <w:rsid w:val="000F601F"/>
    <w:rsid w:val="00140ECA"/>
    <w:rsid w:val="00160472"/>
    <w:rsid w:val="001629FD"/>
    <w:rsid w:val="001A14D2"/>
    <w:rsid w:val="001B31A1"/>
    <w:rsid w:val="001B67F4"/>
    <w:rsid w:val="001D5E93"/>
    <w:rsid w:val="001D662F"/>
    <w:rsid w:val="001E56C0"/>
    <w:rsid w:val="001E745F"/>
    <w:rsid w:val="00200C7A"/>
    <w:rsid w:val="00220ED8"/>
    <w:rsid w:val="0023003A"/>
    <w:rsid w:val="002427A6"/>
    <w:rsid w:val="00266C19"/>
    <w:rsid w:val="00270599"/>
    <w:rsid w:val="00293149"/>
    <w:rsid w:val="00297894"/>
    <w:rsid w:val="002C4E16"/>
    <w:rsid w:val="002C7411"/>
    <w:rsid w:val="002D75E1"/>
    <w:rsid w:val="002F62FB"/>
    <w:rsid w:val="00301898"/>
    <w:rsid w:val="0031791A"/>
    <w:rsid w:val="0035103C"/>
    <w:rsid w:val="003667D5"/>
    <w:rsid w:val="003779A2"/>
    <w:rsid w:val="00390EC9"/>
    <w:rsid w:val="003A097B"/>
    <w:rsid w:val="003A4005"/>
    <w:rsid w:val="003C1758"/>
    <w:rsid w:val="003C1797"/>
    <w:rsid w:val="003D1880"/>
    <w:rsid w:val="00424771"/>
    <w:rsid w:val="00444F23"/>
    <w:rsid w:val="0044769A"/>
    <w:rsid w:val="00453F36"/>
    <w:rsid w:val="0046552A"/>
    <w:rsid w:val="004740C4"/>
    <w:rsid w:val="00490806"/>
    <w:rsid w:val="0049102E"/>
    <w:rsid w:val="004919EA"/>
    <w:rsid w:val="004A28D2"/>
    <w:rsid w:val="004C392D"/>
    <w:rsid w:val="004D0F7B"/>
    <w:rsid w:val="004E0F50"/>
    <w:rsid w:val="004F37C6"/>
    <w:rsid w:val="004F70CC"/>
    <w:rsid w:val="005048C3"/>
    <w:rsid w:val="00504C96"/>
    <w:rsid w:val="00525484"/>
    <w:rsid w:val="00553155"/>
    <w:rsid w:val="00565236"/>
    <w:rsid w:val="005829E6"/>
    <w:rsid w:val="005970AF"/>
    <w:rsid w:val="005C29FE"/>
    <w:rsid w:val="005D1884"/>
    <w:rsid w:val="005D4941"/>
    <w:rsid w:val="005E77CC"/>
    <w:rsid w:val="006051B8"/>
    <w:rsid w:val="006123E8"/>
    <w:rsid w:val="0065230D"/>
    <w:rsid w:val="006539E2"/>
    <w:rsid w:val="00672DE7"/>
    <w:rsid w:val="006955CE"/>
    <w:rsid w:val="00696057"/>
    <w:rsid w:val="006D18C8"/>
    <w:rsid w:val="006D2775"/>
    <w:rsid w:val="006F4D80"/>
    <w:rsid w:val="006F57CB"/>
    <w:rsid w:val="00700EE9"/>
    <w:rsid w:val="00701BE7"/>
    <w:rsid w:val="00716FB1"/>
    <w:rsid w:val="00741BB7"/>
    <w:rsid w:val="007606D5"/>
    <w:rsid w:val="00776CEA"/>
    <w:rsid w:val="007A6BCC"/>
    <w:rsid w:val="007D1E3E"/>
    <w:rsid w:val="007E033C"/>
    <w:rsid w:val="007E2BEC"/>
    <w:rsid w:val="007E46E2"/>
    <w:rsid w:val="007E5201"/>
    <w:rsid w:val="007F68E8"/>
    <w:rsid w:val="008147F8"/>
    <w:rsid w:val="0081501B"/>
    <w:rsid w:val="00823AD4"/>
    <w:rsid w:val="008376B0"/>
    <w:rsid w:val="00837C79"/>
    <w:rsid w:val="008477D7"/>
    <w:rsid w:val="00865775"/>
    <w:rsid w:val="00871AA6"/>
    <w:rsid w:val="008A1491"/>
    <w:rsid w:val="008B0E68"/>
    <w:rsid w:val="008B2CF6"/>
    <w:rsid w:val="008D2CF0"/>
    <w:rsid w:val="008D612F"/>
    <w:rsid w:val="008E7C50"/>
    <w:rsid w:val="008F324C"/>
    <w:rsid w:val="00917AED"/>
    <w:rsid w:val="00922DC5"/>
    <w:rsid w:val="00957B1C"/>
    <w:rsid w:val="009606BE"/>
    <w:rsid w:val="00976237"/>
    <w:rsid w:val="009F2C94"/>
    <w:rsid w:val="009F71F6"/>
    <w:rsid w:val="009F7C90"/>
    <w:rsid w:val="00A52311"/>
    <w:rsid w:val="00AC4D7B"/>
    <w:rsid w:val="00AC4DFA"/>
    <w:rsid w:val="00AC6678"/>
    <w:rsid w:val="00AF120C"/>
    <w:rsid w:val="00B06794"/>
    <w:rsid w:val="00B156D0"/>
    <w:rsid w:val="00B164B4"/>
    <w:rsid w:val="00B27340"/>
    <w:rsid w:val="00B37433"/>
    <w:rsid w:val="00B46D30"/>
    <w:rsid w:val="00B70D44"/>
    <w:rsid w:val="00B7707A"/>
    <w:rsid w:val="00B855FF"/>
    <w:rsid w:val="00B90403"/>
    <w:rsid w:val="00B91136"/>
    <w:rsid w:val="00B9216B"/>
    <w:rsid w:val="00B9456E"/>
    <w:rsid w:val="00BB3A12"/>
    <w:rsid w:val="00BB437C"/>
    <w:rsid w:val="00BC6493"/>
    <w:rsid w:val="00C24F13"/>
    <w:rsid w:val="00C55874"/>
    <w:rsid w:val="00C73342"/>
    <w:rsid w:val="00C82E38"/>
    <w:rsid w:val="00C84AC1"/>
    <w:rsid w:val="00C911A9"/>
    <w:rsid w:val="00CA5EEB"/>
    <w:rsid w:val="00CD7DC8"/>
    <w:rsid w:val="00CF17FE"/>
    <w:rsid w:val="00D03ECB"/>
    <w:rsid w:val="00D1150D"/>
    <w:rsid w:val="00D12A63"/>
    <w:rsid w:val="00D21597"/>
    <w:rsid w:val="00D3123B"/>
    <w:rsid w:val="00D35D4A"/>
    <w:rsid w:val="00D407F3"/>
    <w:rsid w:val="00D51781"/>
    <w:rsid w:val="00D54074"/>
    <w:rsid w:val="00D57BF2"/>
    <w:rsid w:val="00D6259B"/>
    <w:rsid w:val="00D748E5"/>
    <w:rsid w:val="00D7698E"/>
    <w:rsid w:val="00D836CB"/>
    <w:rsid w:val="00D83F63"/>
    <w:rsid w:val="00DA4D5C"/>
    <w:rsid w:val="00DC4D0D"/>
    <w:rsid w:val="00DC5A08"/>
    <w:rsid w:val="00DE0318"/>
    <w:rsid w:val="00E12434"/>
    <w:rsid w:val="00E20E33"/>
    <w:rsid w:val="00E41316"/>
    <w:rsid w:val="00E46756"/>
    <w:rsid w:val="00E472BD"/>
    <w:rsid w:val="00E51C65"/>
    <w:rsid w:val="00E53151"/>
    <w:rsid w:val="00E65D86"/>
    <w:rsid w:val="00E668A9"/>
    <w:rsid w:val="00E73C20"/>
    <w:rsid w:val="00E76BA3"/>
    <w:rsid w:val="00E90162"/>
    <w:rsid w:val="00E922FB"/>
    <w:rsid w:val="00EA087F"/>
    <w:rsid w:val="00EB4E56"/>
    <w:rsid w:val="00EB5410"/>
    <w:rsid w:val="00EB7CFB"/>
    <w:rsid w:val="00EF32F2"/>
    <w:rsid w:val="00F51EC4"/>
    <w:rsid w:val="00F5534F"/>
    <w:rsid w:val="00F63665"/>
    <w:rsid w:val="00F82309"/>
    <w:rsid w:val="00F94CEA"/>
    <w:rsid w:val="00FC1060"/>
    <w:rsid w:val="00FC79D9"/>
    <w:rsid w:val="00FE1525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763E4"/>
  <w15:chartTrackingRefBased/>
  <w15:docId w15:val="{B213017C-AB8E-0B4F-B730-EC7B7F7C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1D5E93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  <w:style w:type="character" w:styleId="Onopgelostemelding">
    <w:name w:val="Unresolved Mention"/>
    <w:basedOn w:val="Standaardalinea-lettertype"/>
    <w:uiPriority w:val="47"/>
    <w:rsid w:val="00922DC5"/>
    <w:rPr>
      <w:color w:val="605E5C"/>
      <w:shd w:val="clear" w:color="auto" w:fill="E1DFDD"/>
    </w:rPr>
  </w:style>
  <w:style w:type="paragraph" w:customStyle="1" w:styleId="8LSCIBHeading2">
    <w:name w:val="8LS_CIB Heading 2"/>
    <w:basedOn w:val="Standaard"/>
    <w:rsid w:val="008A1491"/>
    <w:pPr>
      <w:keepLines/>
      <w:tabs>
        <w:tab w:val="right" w:leader="dot" w:pos="9648"/>
      </w:tabs>
      <w:suppressAutoHyphens/>
      <w:contextualSpacing/>
      <w:jc w:val="left"/>
    </w:pPr>
    <w:rPr>
      <w:rFonts w:ascii="Calibri" w:eastAsia="SimSun" w:hAnsi="Calibri" w:cs="Lucida Sans"/>
      <w:kern w:val="2"/>
      <w:sz w:val="22"/>
      <w:lang w:val="nl-BE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ianne@cornelis-goeman.b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ianne/Library/CloudStorage/OneDrive-CornelisenPartnersimmoCVBA/AA%20MARIANNE%20-%20Immo%20Data/ZZZ%20Documenten-%20info/B10%20Bod-formulier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schemas.microsoft.com/office/infopath/2007/PartnerControls"/>
    <ds:schemaRef ds:uri="97b8131a-cb12-4935-a779-913460935a19"/>
    <ds:schemaRef ds:uri="2bd007c3-4b66-4906-91f0-87775e39b3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B10 Bod-formulier.dotx</Template>
  <TotalTime>26</TotalTime>
  <Pages>1</Pages>
  <Words>392</Words>
  <Characters>3332</Characters>
  <Application>Microsoft Office Word</Application>
  <DocSecurity>0</DocSecurity>
  <Lines>79</Lines>
  <Paragraphs>37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3687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Microsoft Office-gebruiker</dc:creator>
  <cp:keywords/>
  <dc:description/>
  <cp:lastModifiedBy>Marianne Derudder | Cornelis Goeman</cp:lastModifiedBy>
  <cp:revision>29</cp:revision>
  <cp:lastPrinted>2026-03-23T11:16:00Z</cp:lastPrinted>
  <dcterms:created xsi:type="dcterms:W3CDTF">2026-02-12T17:36:00Z</dcterms:created>
  <dcterms:modified xsi:type="dcterms:W3CDTF">2026-04-18T10:26:00Z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