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FBDC" w14:textId="1AF4C2E3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  <w:r w:rsidR="00922DC5">
        <w:rPr>
          <w:b/>
          <w:sz w:val="18"/>
          <w:szCs w:val="18"/>
          <w:u w:val="single"/>
        </w:rPr>
        <w:t xml:space="preserve">: terugsturen naar </w:t>
      </w:r>
      <w:hyperlink r:id="rId11" w:history="1">
        <w:r w:rsidR="00922DC5" w:rsidRPr="00501267">
          <w:rPr>
            <w:rStyle w:val="Hyperlink"/>
            <w:b/>
            <w:sz w:val="18"/>
            <w:szCs w:val="18"/>
          </w:rPr>
          <w:t>marianne@cornelis-goeman.be</w:t>
        </w:r>
      </w:hyperlink>
      <w:r w:rsidR="0032608E">
        <w:t xml:space="preserve"> voor </w:t>
      </w:r>
      <w:r w:rsidR="00E72195">
        <w:t>maandag</w:t>
      </w:r>
      <w:r w:rsidR="0032608E">
        <w:t xml:space="preserve"> 1</w:t>
      </w:r>
      <w:r w:rsidR="00E72195">
        <w:t>1</w:t>
      </w:r>
      <w:r w:rsidR="0032608E">
        <w:t xml:space="preserve"> mei 2026 </w:t>
      </w:r>
      <w:r w:rsidR="00D27D4C">
        <w:t>–</w:t>
      </w:r>
      <w:r w:rsidR="0032608E">
        <w:t xml:space="preserve"> </w:t>
      </w:r>
      <w:r w:rsidR="00D27D4C">
        <w:t>18.00.</w:t>
      </w:r>
    </w:p>
    <w:p w14:paraId="64ABD3F4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2EEF17DA" w14:textId="1FF33E98" w:rsidR="0049102E" w:rsidRPr="008477D7" w:rsidRDefault="0049102E" w:rsidP="00716FB1">
      <w:pPr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 xml:space="preserve">ONDERGETEKENDE(N): </w:t>
      </w:r>
      <w:r w:rsidR="00E922FB" w:rsidRPr="008477D7">
        <w:rPr>
          <w:b/>
          <w:bCs/>
          <w:sz w:val="18"/>
          <w:szCs w:val="18"/>
        </w:rPr>
        <w:t xml:space="preserve">Kopie </w:t>
      </w:r>
      <w:proofErr w:type="spellStart"/>
      <w:r w:rsidR="00E922FB" w:rsidRPr="008477D7">
        <w:rPr>
          <w:b/>
          <w:bCs/>
          <w:sz w:val="18"/>
          <w:szCs w:val="18"/>
        </w:rPr>
        <w:t>ID’s</w:t>
      </w:r>
      <w:proofErr w:type="spellEnd"/>
      <w:r w:rsidR="00E922FB" w:rsidRPr="008477D7">
        <w:rPr>
          <w:b/>
          <w:bCs/>
          <w:sz w:val="18"/>
          <w:szCs w:val="18"/>
        </w:rPr>
        <w:t xml:space="preserve"> toevoegen aan bod</w:t>
      </w:r>
      <w:r w:rsidR="00922DC5" w:rsidRPr="008477D7">
        <w:rPr>
          <w:b/>
          <w:bCs/>
          <w:sz w:val="18"/>
          <w:szCs w:val="18"/>
        </w:rPr>
        <w:t>.</w:t>
      </w:r>
    </w:p>
    <w:p w14:paraId="2572C25D" w14:textId="77777777" w:rsidR="0049102E" w:rsidRPr="008477D7" w:rsidRDefault="0049102E" w:rsidP="00716FB1">
      <w:pPr>
        <w:rPr>
          <w:b/>
          <w:bCs/>
          <w:sz w:val="18"/>
          <w:szCs w:val="18"/>
        </w:rPr>
      </w:pPr>
    </w:p>
    <w:p w14:paraId="3E973E28" w14:textId="77777777" w:rsidR="007F68E8" w:rsidRPr="008477D7" w:rsidRDefault="0049102E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</w:t>
      </w:r>
      <w:r w:rsidR="007F68E8" w:rsidRPr="008477D7">
        <w:rPr>
          <w:b/>
          <w:bCs/>
          <w:sz w:val="18"/>
          <w:szCs w:val="18"/>
        </w:rPr>
        <w:t>….</w:t>
      </w:r>
      <w:r w:rsidRPr="008477D7">
        <w:rPr>
          <w:b/>
          <w:bCs/>
          <w:sz w:val="18"/>
          <w:szCs w:val="18"/>
        </w:rPr>
        <w:t>……….………</w:t>
      </w:r>
      <w:r w:rsidR="007F68E8" w:rsidRPr="008477D7">
        <w:rPr>
          <w:b/>
          <w:bCs/>
          <w:sz w:val="18"/>
          <w:szCs w:val="18"/>
        </w:rPr>
        <w:t>…</w:t>
      </w:r>
      <w:r w:rsidR="00E65D86" w:rsidRPr="008477D7">
        <w:rPr>
          <w:b/>
          <w:bCs/>
          <w:sz w:val="18"/>
          <w:szCs w:val="18"/>
        </w:rPr>
        <w:t>…………..</w:t>
      </w:r>
      <w:r w:rsidR="00716FB1" w:rsidRPr="008477D7">
        <w:rPr>
          <w:b/>
          <w:bCs/>
          <w:sz w:val="18"/>
          <w:szCs w:val="18"/>
        </w:rPr>
        <w:t>…..……………………………………</w:t>
      </w:r>
    </w:p>
    <w:p w14:paraId="4B384C3D" w14:textId="1DE7BE31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………………………………………………………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…………………………………………</w:t>
      </w:r>
      <w:r w:rsidRPr="008477D7">
        <w:rPr>
          <w:b/>
          <w:bCs/>
          <w:sz w:val="18"/>
          <w:szCs w:val="18"/>
        </w:rPr>
        <w:t>……… op datum van ………………………………………………</w:t>
      </w:r>
    </w:p>
    <w:p w14:paraId="49D1937B" w14:textId="77777777" w:rsidR="00716FB1" w:rsidRPr="008477D7" w:rsidRDefault="00716FB1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0813AEED" w14:textId="624081E2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</w:t>
      </w:r>
      <w:proofErr w:type="gramStart"/>
      <w:r w:rsidR="00922DC5" w:rsidRPr="008477D7">
        <w:rPr>
          <w:b/>
          <w:bCs/>
          <w:sz w:val="18"/>
          <w:szCs w:val="18"/>
        </w:rPr>
        <w:t>…….</w:t>
      </w:r>
      <w:proofErr w:type="gramEnd"/>
      <w:r w:rsidR="00922DC5" w:rsidRPr="008477D7">
        <w:rPr>
          <w:b/>
          <w:bCs/>
          <w:sz w:val="18"/>
          <w:szCs w:val="18"/>
        </w:rPr>
        <w:t>.</w:t>
      </w:r>
      <w:r w:rsidRPr="008477D7">
        <w:rPr>
          <w:b/>
          <w:bCs/>
          <w:sz w:val="18"/>
          <w:szCs w:val="18"/>
        </w:rPr>
        <w:t xml:space="preserve">……………………………………… </w:t>
      </w:r>
      <w:proofErr w:type="gramStart"/>
      <w:r w:rsidRPr="008477D7">
        <w:rPr>
          <w:b/>
          <w:bCs/>
          <w:sz w:val="18"/>
          <w:szCs w:val="18"/>
        </w:rPr>
        <w:t>op</w:t>
      </w:r>
      <w:proofErr w:type="gramEnd"/>
      <w:r w:rsidRPr="008477D7">
        <w:rPr>
          <w:b/>
          <w:bCs/>
          <w:sz w:val="18"/>
          <w:szCs w:val="18"/>
        </w:rPr>
        <w:t xml:space="preserve"> datum van ………………………………………………</w:t>
      </w:r>
    </w:p>
    <w:p w14:paraId="762A7A62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Wonende te</w:t>
      </w:r>
      <w:proofErr w:type="gramStart"/>
      <w:r w:rsidR="00716FB1" w:rsidRPr="008477D7">
        <w:rPr>
          <w:b/>
          <w:bCs/>
          <w:sz w:val="18"/>
          <w:szCs w:val="18"/>
        </w:rPr>
        <w:t xml:space="preserve"> 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.………………………………………………………………………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………………</w:t>
      </w:r>
      <w:proofErr w:type="gramStart"/>
      <w:r w:rsidR="00716FB1" w:rsidRPr="008477D7">
        <w:rPr>
          <w:b/>
          <w:bCs/>
          <w:sz w:val="18"/>
          <w:szCs w:val="18"/>
        </w:rPr>
        <w:t>……..….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</w:t>
      </w:r>
      <w:r w:rsidR="006F4D80" w:rsidRPr="008477D7">
        <w:rPr>
          <w:b/>
          <w:bCs/>
          <w:sz w:val="18"/>
          <w:szCs w:val="18"/>
        </w:rPr>
        <w:t>…</w:t>
      </w:r>
    </w:p>
    <w:p w14:paraId="56A5FBF5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</w:rPr>
        <w:t xml:space="preserve">Burgerlijke </w:t>
      </w:r>
      <w:proofErr w:type="gramStart"/>
      <w:r w:rsidRPr="008477D7">
        <w:rPr>
          <w:b/>
          <w:bCs/>
          <w:sz w:val="18"/>
          <w:szCs w:val="18"/>
        </w:rPr>
        <w:t>staat: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……..….</w:t>
      </w:r>
      <w:proofErr w:type="gramEnd"/>
      <w:r w:rsidR="00F5534F" w:rsidRPr="008477D7">
        <w:rPr>
          <w:b/>
          <w:bCs/>
          <w:sz w:val="18"/>
          <w:szCs w:val="18"/>
        </w:rPr>
        <w:t>.………………………………………………………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38BFD7AC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4AA42EB3" w14:textId="6300634B" w:rsidR="00E922FB" w:rsidRPr="007E2BEC" w:rsidRDefault="0049102E" w:rsidP="00FD75E3">
      <w:pPr>
        <w:spacing w:before="120"/>
        <w:rPr>
          <w:rFonts w:ascii="Arial" w:hAnsi="Arial" w:cs="Arial"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  <w:lang w:val="fr-FR"/>
        </w:rPr>
        <w:t xml:space="preserve"> </w:t>
      </w:r>
      <w:r w:rsidR="00F5534F" w:rsidRPr="008477D7">
        <w:rPr>
          <w:b/>
          <w:bCs/>
          <w:sz w:val="18"/>
          <w:szCs w:val="18"/>
        </w:rPr>
        <w:t>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5ABEB3DA" w14:textId="77777777" w:rsidR="00922DC5" w:rsidRDefault="00922DC5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</w:p>
    <w:p w14:paraId="54A1777F" w14:textId="63C6BFF3" w:rsidR="00922DC5" w:rsidRPr="00753DCF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color w:val="0070C0"/>
          <w:szCs w:val="20"/>
        </w:rPr>
      </w:pPr>
      <w:r w:rsidRPr="00753DCF">
        <w:rPr>
          <w:b/>
          <w:color w:val="0070C0"/>
          <w:szCs w:val="20"/>
        </w:rPr>
        <w:t>Geven hierbij een vast bod van: ………</w:t>
      </w:r>
      <w:proofErr w:type="gramStart"/>
      <w:r w:rsidRPr="00753DCF">
        <w:rPr>
          <w:b/>
          <w:color w:val="0070C0"/>
          <w:szCs w:val="20"/>
        </w:rPr>
        <w:t>…….</w:t>
      </w:r>
      <w:proofErr w:type="gramEnd"/>
      <w:r w:rsidRPr="00753DCF">
        <w:rPr>
          <w:b/>
          <w:color w:val="0070C0"/>
          <w:szCs w:val="20"/>
        </w:rPr>
        <w:t>…</w:t>
      </w:r>
      <w:r w:rsidR="00E65D86" w:rsidRPr="00753DCF">
        <w:rPr>
          <w:b/>
          <w:color w:val="0070C0"/>
          <w:szCs w:val="20"/>
        </w:rPr>
        <w:t>………………</w:t>
      </w:r>
      <w:r w:rsidR="008147F8" w:rsidRPr="00753DCF">
        <w:rPr>
          <w:b/>
          <w:color w:val="0070C0"/>
          <w:szCs w:val="20"/>
        </w:rPr>
        <w:t>………</w:t>
      </w:r>
      <w:proofErr w:type="gramStart"/>
      <w:r w:rsidR="008147F8" w:rsidRPr="00753DCF">
        <w:rPr>
          <w:b/>
          <w:color w:val="0070C0"/>
          <w:szCs w:val="20"/>
        </w:rPr>
        <w:t>…….</w:t>
      </w:r>
      <w:proofErr w:type="gramEnd"/>
      <w:r w:rsidR="00E65D86" w:rsidRPr="00753DCF">
        <w:rPr>
          <w:b/>
          <w:color w:val="0070C0"/>
          <w:szCs w:val="20"/>
        </w:rPr>
        <w:t>….</w:t>
      </w:r>
      <w:r w:rsidRPr="00753DCF">
        <w:rPr>
          <w:b/>
          <w:color w:val="0070C0"/>
          <w:szCs w:val="20"/>
        </w:rPr>
        <w:t>… EUR – ……………</w:t>
      </w:r>
      <w:r w:rsidR="00E65D86" w:rsidRPr="00753DCF">
        <w:rPr>
          <w:b/>
          <w:color w:val="0070C0"/>
          <w:szCs w:val="20"/>
        </w:rPr>
        <w:t>……</w:t>
      </w:r>
      <w:r w:rsidRPr="00753DCF">
        <w:rPr>
          <w:b/>
          <w:color w:val="0070C0"/>
          <w:szCs w:val="20"/>
        </w:rPr>
        <w:t>…</w:t>
      </w:r>
      <w:r w:rsidR="008147F8" w:rsidRPr="00753DCF">
        <w:rPr>
          <w:b/>
          <w:color w:val="0070C0"/>
          <w:szCs w:val="20"/>
        </w:rPr>
        <w:t>…………</w:t>
      </w:r>
      <w:proofErr w:type="gramStart"/>
      <w:r w:rsidR="008147F8" w:rsidRPr="00753DCF">
        <w:rPr>
          <w:b/>
          <w:color w:val="0070C0"/>
          <w:szCs w:val="20"/>
        </w:rPr>
        <w:t>…….</w:t>
      </w:r>
      <w:proofErr w:type="gramEnd"/>
      <w:r w:rsidRPr="00753DCF">
        <w:rPr>
          <w:b/>
          <w:color w:val="0070C0"/>
          <w:szCs w:val="20"/>
        </w:rPr>
        <w:t>………</w:t>
      </w:r>
      <w:proofErr w:type="gramStart"/>
      <w:r w:rsidRPr="00753DCF">
        <w:rPr>
          <w:b/>
          <w:color w:val="0070C0"/>
          <w:szCs w:val="20"/>
        </w:rPr>
        <w:t>…….</w:t>
      </w:r>
      <w:proofErr w:type="gramEnd"/>
      <w:r w:rsidRPr="00753DCF">
        <w:rPr>
          <w:b/>
          <w:color w:val="0070C0"/>
          <w:szCs w:val="20"/>
        </w:rPr>
        <w:t xml:space="preserve">.… </w:t>
      </w:r>
    </w:p>
    <w:p w14:paraId="422C87CA" w14:textId="301F6DE3" w:rsidR="0049102E" w:rsidRPr="00753DCF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color w:val="0070C0"/>
          <w:szCs w:val="20"/>
        </w:rPr>
      </w:pPr>
      <w:r w:rsidRPr="00753DCF">
        <w:rPr>
          <w:b/>
          <w:color w:val="0070C0"/>
          <w:szCs w:val="20"/>
        </w:rPr>
        <w:t>…..……………</w:t>
      </w:r>
      <w:r w:rsidR="00E65D86" w:rsidRPr="00753DCF">
        <w:rPr>
          <w:b/>
          <w:color w:val="0070C0"/>
          <w:szCs w:val="20"/>
        </w:rPr>
        <w:t>…………….</w:t>
      </w:r>
      <w:r w:rsidRPr="00753DCF">
        <w:rPr>
          <w:b/>
          <w:color w:val="0070C0"/>
          <w:szCs w:val="20"/>
        </w:rPr>
        <w:t>…………………………………………………………</w:t>
      </w:r>
      <w:r w:rsidR="00922DC5" w:rsidRPr="00753DCF">
        <w:rPr>
          <w:b/>
          <w:color w:val="0070C0"/>
          <w:szCs w:val="20"/>
        </w:rPr>
        <w:t>………………………………………</w:t>
      </w:r>
      <w:r w:rsidRPr="00753DCF">
        <w:rPr>
          <w:b/>
          <w:color w:val="0070C0"/>
          <w:szCs w:val="20"/>
        </w:rPr>
        <w:t>………………….….………</w:t>
      </w:r>
      <w:r w:rsidR="007F68E8" w:rsidRPr="00753DCF">
        <w:rPr>
          <w:b/>
          <w:color w:val="0070C0"/>
          <w:szCs w:val="20"/>
        </w:rPr>
        <w:t>……..</w:t>
      </w:r>
      <w:r w:rsidRPr="00753DCF">
        <w:rPr>
          <w:b/>
          <w:color w:val="0070C0"/>
          <w:szCs w:val="20"/>
        </w:rPr>
        <w:t xml:space="preserve"> </w:t>
      </w:r>
      <w:r w:rsidR="00922DC5" w:rsidRPr="00753DCF">
        <w:rPr>
          <w:b/>
          <w:color w:val="0070C0"/>
          <w:szCs w:val="20"/>
        </w:rPr>
        <w:t>EURO.</w:t>
      </w:r>
    </w:p>
    <w:p w14:paraId="6CF959FD" w14:textId="77777777" w:rsidR="000941A9" w:rsidRPr="007222C1" w:rsidRDefault="000941A9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70C0"/>
          <w:sz w:val="18"/>
          <w:szCs w:val="18"/>
        </w:rPr>
      </w:pPr>
    </w:p>
    <w:p w14:paraId="1289D372" w14:textId="05438365" w:rsidR="00922DC5" w:rsidRPr="007222C1" w:rsidRDefault="0049102E" w:rsidP="00620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color w:val="0070C0"/>
          <w:sz w:val="18"/>
          <w:szCs w:val="18"/>
        </w:rPr>
      </w:pPr>
      <w:r w:rsidRPr="007222C1">
        <w:rPr>
          <w:b/>
          <w:color w:val="0070C0"/>
          <w:sz w:val="18"/>
          <w:szCs w:val="18"/>
        </w:rPr>
        <w:t xml:space="preserve">Voor de </w:t>
      </w:r>
      <w:r w:rsidR="00E922FB" w:rsidRPr="007222C1">
        <w:rPr>
          <w:b/>
          <w:color w:val="0070C0"/>
          <w:sz w:val="18"/>
          <w:szCs w:val="18"/>
        </w:rPr>
        <w:t>AANKOOP</w:t>
      </w:r>
      <w:r w:rsidRPr="007222C1">
        <w:rPr>
          <w:b/>
          <w:color w:val="0070C0"/>
          <w:sz w:val="18"/>
          <w:szCs w:val="18"/>
        </w:rPr>
        <w:t xml:space="preserve"> van de woning gelegen: </w:t>
      </w:r>
      <w:r w:rsidR="006205E6" w:rsidRPr="006205E6">
        <w:rPr>
          <w:b/>
          <w:color w:val="0070C0"/>
          <w:sz w:val="22"/>
          <w:szCs w:val="22"/>
        </w:rPr>
        <w:t xml:space="preserve">Joanna Van de </w:t>
      </w:r>
      <w:proofErr w:type="spellStart"/>
      <w:r w:rsidR="006205E6" w:rsidRPr="006205E6">
        <w:rPr>
          <w:b/>
          <w:color w:val="0070C0"/>
          <w:sz w:val="22"/>
          <w:szCs w:val="22"/>
        </w:rPr>
        <w:t>Cauterlaan</w:t>
      </w:r>
      <w:proofErr w:type="spellEnd"/>
      <w:r w:rsidR="006205E6" w:rsidRPr="006205E6">
        <w:rPr>
          <w:b/>
          <w:color w:val="0070C0"/>
          <w:sz w:val="22"/>
          <w:szCs w:val="22"/>
        </w:rPr>
        <w:t xml:space="preserve"> 4 te 9820 Merelbeke-Melle</w:t>
      </w:r>
    </w:p>
    <w:p w14:paraId="644EB22A" w14:textId="77777777" w:rsidR="00922DC5" w:rsidRPr="00922DC5" w:rsidRDefault="00922DC5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</w:p>
    <w:p w14:paraId="1704C184" w14:textId="77777777" w:rsidR="000941A9" w:rsidRPr="007E2BEC" w:rsidRDefault="000941A9" w:rsidP="00922DC5">
      <w:pPr>
        <w:rPr>
          <w:sz w:val="18"/>
          <w:szCs w:val="18"/>
        </w:rPr>
      </w:pPr>
    </w:p>
    <w:p w14:paraId="5B8CEF55" w14:textId="77777777" w:rsidR="0049102E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DA62F38" w14:textId="77777777" w:rsidR="00922DC5" w:rsidRPr="007E2BEC" w:rsidRDefault="00922DC5" w:rsidP="009F7C90">
      <w:pPr>
        <w:rPr>
          <w:sz w:val="18"/>
          <w:szCs w:val="18"/>
          <w:u w:val="single"/>
        </w:rPr>
      </w:pPr>
    </w:p>
    <w:p w14:paraId="48C66B71" w14:textId="77777777" w:rsidR="0049102E" w:rsidRPr="007E2BEC" w:rsidRDefault="00B156D0" w:rsidP="00922DC5">
      <w:pPr>
        <w:jc w:val="left"/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7F14A68A" w14:textId="29EF69D1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</w:t>
      </w:r>
      <w:r w:rsidR="00957B1C">
        <w:rPr>
          <w:sz w:val="18"/>
          <w:szCs w:val="18"/>
        </w:rPr>
        <w:t>:</w:t>
      </w:r>
      <w:r w:rsidRPr="007E2BEC">
        <w:rPr>
          <w:sz w:val="18"/>
          <w:szCs w:val="18"/>
        </w:rPr>
        <w:t>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</w:t>
      </w:r>
      <w:proofErr w:type="gramStart"/>
      <w:r w:rsidR="002D75E1" w:rsidRPr="007E2BEC">
        <w:rPr>
          <w:sz w:val="18"/>
          <w:szCs w:val="18"/>
        </w:rPr>
        <w:t>…….</w:t>
      </w:r>
      <w:proofErr w:type="gramEnd"/>
      <w:r w:rsidR="002D75E1" w:rsidRPr="007E2BEC">
        <w:rPr>
          <w:sz w:val="18"/>
          <w:szCs w:val="18"/>
        </w:rPr>
        <w:t>.</w:t>
      </w:r>
      <w:r w:rsidRPr="007E2BEC">
        <w:rPr>
          <w:sz w:val="18"/>
          <w:szCs w:val="18"/>
        </w:rPr>
        <w:br/>
      </w:r>
    </w:p>
    <w:p w14:paraId="5645E9D4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532840DB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4A4CFF67" w14:textId="50450053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kandidaat-koper(s) verklaart en bevestigt het onroerend goed te hebben bezocht en dat hij kennis heeft van de inhoud van alle noodzakelijke en substantiële documenten zoals het EPC-attest, de elektrische keuring, </w:t>
      </w:r>
      <w:r w:rsidR="007A4FD3">
        <w:rPr>
          <w:sz w:val="18"/>
          <w:szCs w:val="18"/>
        </w:rPr>
        <w:t xml:space="preserve">keuring laadpaal, keuring zonnepanelen, </w:t>
      </w:r>
      <w:r w:rsidRPr="007E2BEC">
        <w:rPr>
          <w:sz w:val="18"/>
          <w:szCs w:val="18"/>
        </w:rPr>
        <w:t>het bodemattest, de stedenbouwkundige inlichtingen</w:t>
      </w:r>
      <w:r w:rsidR="007A4FD3">
        <w:rPr>
          <w:sz w:val="18"/>
          <w:szCs w:val="18"/>
        </w:rPr>
        <w:t xml:space="preserve"> </w:t>
      </w:r>
      <w:r w:rsidR="00E53151" w:rsidRPr="007E2BEC">
        <w:rPr>
          <w:sz w:val="18"/>
          <w:szCs w:val="18"/>
        </w:rPr>
        <w:t>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06EEF733" w14:textId="77777777" w:rsidR="00E922FB" w:rsidRPr="007E2BEC" w:rsidRDefault="00E922FB" w:rsidP="00140ECA">
      <w:pPr>
        <w:rPr>
          <w:sz w:val="18"/>
          <w:szCs w:val="18"/>
        </w:rPr>
      </w:pPr>
    </w:p>
    <w:p w14:paraId="188E1EC5" w14:textId="77777777" w:rsidR="00E65D86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7CE81D84" w14:textId="77777777" w:rsidR="00922DC5" w:rsidRPr="007E2BEC" w:rsidRDefault="00922DC5" w:rsidP="001D5E93">
      <w:pPr>
        <w:pStyle w:val="StandaardVET"/>
        <w:rPr>
          <w:sz w:val="18"/>
          <w:szCs w:val="18"/>
          <w:u w:val="single"/>
        </w:rPr>
      </w:pPr>
    </w:p>
    <w:p w14:paraId="1F3F2ABC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5557267E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6792186A" w14:textId="05C2801F" w:rsidR="0049102E" w:rsidRDefault="0049102E" w:rsidP="00424771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390EC9">
        <w:rPr>
          <w:sz w:val="18"/>
          <w:szCs w:val="18"/>
        </w:rPr>
        <w:t xml:space="preserve">Deze verkoop wordt gesloten </w:t>
      </w:r>
      <w:r w:rsidRPr="00390EC9">
        <w:rPr>
          <w:rStyle w:val="StandaardVETChar"/>
          <w:sz w:val="18"/>
          <w:szCs w:val="18"/>
        </w:rPr>
        <w:t>met</w:t>
      </w:r>
      <w:r w:rsidRPr="00390EC9">
        <w:rPr>
          <w:sz w:val="18"/>
          <w:szCs w:val="18"/>
        </w:rPr>
        <w:t xml:space="preserve"> opschortende voorwaarde van het verkrijgen van een hypothecaire lening/krediet </w:t>
      </w:r>
      <w:r w:rsidR="003A097B" w:rsidRPr="00390EC9">
        <w:rPr>
          <w:rFonts w:ascii="Arial" w:hAnsi="Arial" w:cs="Arial"/>
          <w:b/>
          <w:bCs/>
          <w:sz w:val="18"/>
          <w:szCs w:val="18"/>
        </w:rPr>
        <w:t>voor een termijn van 31 dagen na het uitbrengen van dit bod</w:t>
      </w:r>
      <w:r w:rsidR="003A097B" w:rsidRPr="00390EC9">
        <w:rPr>
          <w:rFonts w:ascii="Arial" w:hAnsi="Arial" w:cs="Arial"/>
          <w:sz w:val="18"/>
          <w:szCs w:val="18"/>
        </w:rPr>
        <w:t>.</w:t>
      </w:r>
      <w:r w:rsidRPr="00390EC9">
        <w:rPr>
          <w:sz w:val="18"/>
          <w:szCs w:val="18"/>
        </w:rPr>
        <w:t xml:space="preserve"> </w:t>
      </w:r>
      <w:proofErr w:type="gramStart"/>
      <w:r w:rsidRPr="00390EC9">
        <w:rPr>
          <w:sz w:val="18"/>
          <w:szCs w:val="18"/>
        </w:rPr>
        <w:t>Indien</w:t>
      </w:r>
      <w:proofErr w:type="gramEnd"/>
      <w:r w:rsidRPr="00390EC9">
        <w:rPr>
          <w:sz w:val="18"/>
          <w:szCs w:val="18"/>
        </w:rPr>
        <w:t xml:space="preserve"> de koper geen hypothecaire lening verkrijgt, zal hij het bewijs moeten voorleggen van minstens twee</w:t>
      </w:r>
      <w:r w:rsidR="00AF120C" w:rsidRPr="00390EC9">
        <w:rPr>
          <w:sz w:val="18"/>
          <w:szCs w:val="18"/>
        </w:rPr>
        <w:t xml:space="preserve"> (2</w:t>
      </w:r>
      <w:proofErr w:type="gramStart"/>
      <w:r w:rsidR="00AF120C" w:rsidRPr="00390EC9">
        <w:rPr>
          <w:sz w:val="18"/>
          <w:szCs w:val="18"/>
        </w:rPr>
        <w:t xml:space="preserve">) </w:t>
      </w:r>
      <w:r w:rsidRPr="00390EC9">
        <w:rPr>
          <w:sz w:val="18"/>
          <w:szCs w:val="18"/>
        </w:rPr>
        <w:t xml:space="preserve"> financiële</w:t>
      </w:r>
      <w:proofErr w:type="gramEnd"/>
      <w:r w:rsidRPr="00390EC9">
        <w:rPr>
          <w:sz w:val="18"/>
          <w:szCs w:val="18"/>
        </w:rPr>
        <w:t xml:space="preserve"> instellingen dat geen hypothecaire lening kan worden verkregen.</w:t>
      </w:r>
      <w:r w:rsidR="00390EC9" w:rsidRPr="00390EC9">
        <w:rPr>
          <w:sz w:val="18"/>
          <w:szCs w:val="18"/>
        </w:rPr>
        <w:t xml:space="preserve"> </w:t>
      </w:r>
      <w:r w:rsidRPr="00390EC9">
        <w:rPr>
          <w:sz w:val="18"/>
          <w:szCs w:val="18"/>
        </w:rPr>
        <w:t xml:space="preserve">De </w:t>
      </w:r>
      <w:r w:rsidR="00865775" w:rsidRPr="00390EC9">
        <w:rPr>
          <w:sz w:val="18"/>
          <w:szCs w:val="18"/>
          <w:u w:val="single"/>
        </w:rPr>
        <w:t>koper</w:t>
      </w:r>
      <w:r w:rsidRPr="00390EC9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390EC9">
        <w:rPr>
          <w:sz w:val="18"/>
          <w:szCs w:val="18"/>
        </w:rPr>
        <w:t>indien</w:t>
      </w:r>
      <w:proofErr w:type="gramEnd"/>
      <w:r w:rsidRPr="00390EC9">
        <w:rPr>
          <w:sz w:val="18"/>
          <w:szCs w:val="18"/>
        </w:rPr>
        <w:t xml:space="preserve"> zij de verkoper niet binnen de bovenvermelde termijn per aangetekend</w:t>
      </w:r>
      <w:r w:rsidR="00AF120C" w:rsidRPr="00390EC9">
        <w:rPr>
          <w:sz w:val="18"/>
          <w:szCs w:val="18"/>
        </w:rPr>
        <w:t xml:space="preserve"> schrijven </w:t>
      </w:r>
      <w:r w:rsidRPr="00390EC9">
        <w:rPr>
          <w:sz w:val="18"/>
          <w:szCs w:val="18"/>
        </w:rPr>
        <w:t xml:space="preserve">uitsluitsel heeft geboden nopens het al dan niet verkrijgen van een lening. Ingeval de </w:t>
      </w:r>
      <w:r w:rsidRPr="00390EC9">
        <w:rPr>
          <w:sz w:val="18"/>
          <w:szCs w:val="18"/>
          <w:u w:val="single"/>
        </w:rPr>
        <w:t>verkoper</w:t>
      </w:r>
      <w:r w:rsidRPr="00390EC9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390EC9">
        <w:rPr>
          <w:sz w:val="18"/>
          <w:szCs w:val="18"/>
        </w:rPr>
        <w:t xml:space="preserve">van 10% </w:t>
      </w:r>
      <w:r w:rsidRPr="00390EC9">
        <w:rPr>
          <w:sz w:val="18"/>
          <w:szCs w:val="18"/>
        </w:rPr>
        <w:t>verschuldigd aan de koper.</w:t>
      </w:r>
    </w:p>
    <w:p w14:paraId="6CF2A2B5" w14:textId="77777777" w:rsidR="00390EC9" w:rsidRDefault="00390EC9" w:rsidP="00424771">
      <w:pPr>
        <w:jc w:val="left"/>
        <w:rPr>
          <w:sz w:val="18"/>
          <w:szCs w:val="18"/>
        </w:rPr>
      </w:pPr>
    </w:p>
    <w:p w14:paraId="04BF79F0" w14:textId="77777777" w:rsidR="00390EC9" w:rsidRPr="00390EC9" w:rsidRDefault="00390EC9" w:rsidP="00390EC9">
      <w:pPr>
        <w:rPr>
          <w:sz w:val="18"/>
          <w:szCs w:val="18"/>
        </w:rPr>
      </w:pPr>
    </w:p>
    <w:p w14:paraId="6ABF89D0" w14:textId="77777777" w:rsidR="0049102E" w:rsidRPr="007E2BEC" w:rsidRDefault="0049102E" w:rsidP="00140ECA">
      <w:pPr>
        <w:rPr>
          <w:sz w:val="18"/>
          <w:szCs w:val="18"/>
        </w:rPr>
      </w:pPr>
    </w:p>
    <w:p w14:paraId="5116D6FD" w14:textId="121455EF" w:rsidR="0049102E" w:rsidRDefault="0049102E" w:rsidP="00390EC9">
      <w:pPr>
        <w:jc w:val="left"/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="00390EC9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4CB6111A" w14:textId="77777777" w:rsidR="001175B5" w:rsidRDefault="001175B5" w:rsidP="00390EC9">
      <w:pPr>
        <w:jc w:val="left"/>
        <w:rPr>
          <w:sz w:val="18"/>
          <w:szCs w:val="18"/>
        </w:rPr>
      </w:pPr>
    </w:p>
    <w:p w14:paraId="3F2A53A9" w14:textId="77777777" w:rsidR="001175B5" w:rsidRDefault="001175B5" w:rsidP="00390EC9">
      <w:pPr>
        <w:jc w:val="left"/>
        <w:rPr>
          <w:sz w:val="18"/>
          <w:szCs w:val="18"/>
        </w:rPr>
      </w:pPr>
    </w:p>
    <w:p w14:paraId="661BDF5D" w14:textId="77777777" w:rsidR="001175B5" w:rsidRDefault="001175B5" w:rsidP="00390EC9">
      <w:pPr>
        <w:jc w:val="left"/>
        <w:rPr>
          <w:sz w:val="18"/>
          <w:szCs w:val="18"/>
        </w:rPr>
      </w:pPr>
    </w:p>
    <w:p w14:paraId="133CEE1F" w14:textId="77777777" w:rsidR="001175B5" w:rsidRDefault="001175B5" w:rsidP="00390EC9">
      <w:pPr>
        <w:jc w:val="left"/>
        <w:rPr>
          <w:sz w:val="18"/>
          <w:szCs w:val="18"/>
        </w:rPr>
      </w:pPr>
    </w:p>
    <w:p w14:paraId="2C85F529" w14:textId="77777777" w:rsidR="001175B5" w:rsidRDefault="001175B5" w:rsidP="00390EC9">
      <w:pPr>
        <w:jc w:val="left"/>
        <w:rPr>
          <w:sz w:val="18"/>
          <w:szCs w:val="18"/>
        </w:rPr>
      </w:pPr>
    </w:p>
    <w:p w14:paraId="670B7566" w14:textId="77777777" w:rsidR="001175B5" w:rsidRDefault="001175B5" w:rsidP="00390EC9">
      <w:pPr>
        <w:jc w:val="left"/>
        <w:rPr>
          <w:sz w:val="18"/>
          <w:szCs w:val="18"/>
        </w:rPr>
      </w:pPr>
    </w:p>
    <w:p w14:paraId="4F599A3C" w14:textId="77777777" w:rsidR="001175B5" w:rsidRDefault="001175B5" w:rsidP="00390EC9">
      <w:pPr>
        <w:jc w:val="left"/>
        <w:rPr>
          <w:sz w:val="18"/>
          <w:szCs w:val="18"/>
        </w:rPr>
      </w:pPr>
    </w:p>
    <w:p w14:paraId="0AD37AD6" w14:textId="77777777" w:rsidR="001175B5" w:rsidRDefault="001175B5" w:rsidP="00390EC9">
      <w:pPr>
        <w:jc w:val="left"/>
        <w:rPr>
          <w:sz w:val="18"/>
          <w:szCs w:val="18"/>
        </w:rPr>
      </w:pPr>
    </w:p>
    <w:p w14:paraId="496571FA" w14:textId="77777777" w:rsidR="001175B5" w:rsidRDefault="001175B5" w:rsidP="00390EC9">
      <w:pPr>
        <w:jc w:val="left"/>
        <w:rPr>
          <w:sz w:val="18"/>
          <w:szCs w:val="18"/>
        </w:rPr>
      </w:pPr>
    </w:p>
    <w:p w14:paraId="4990A05C" w14:textId="77777777" w:rsidR="001175B5" w:rsidRDefault="001175B5" w:rsidP="00390EC9">
      <w:pPr>
        <w:jc w:val="left"/>
        <w:rPr>
          <w:sz w:val="18"/>
          <w:szCs w:val="18"/>
        </w:rPr>
      </w:pPr>
    </w:p>
    <w:p w14:paraId="4E594D65" w14:textId="77777777" w:rsidR="001175B5" w:rsidRDefault="001175B5" w:rsidP="00390EC9">
      <w:pPr>
        <w:jc w:val="left"/>
        <w:rPr>
          <w:sz w:val="18"/>
          <w:szCs w:val="18"/>
        </w:rPr>
      </w:pPr>
    </w:p>
    <w:p w14:paraId="001A7A8C" w14:textId="77777777" w:rsidR="001175B5" w:rsidRDefault="001175B5" w:rsidP="00390EC9">
      <w:pPr>
        <w:jc w:val="left"/>
        <w:rPr>
          <w:sz w:val="18"/>
          <w:szCs w:val="18"/>
        </w:rPr>
      </w:pPr>
    </w:p>
    <w:p w14:paraId="1F169D1F" w14:textId="77777777" w:rsidR="001175B5" w:rsidRDefault="001175B5" w:rsidP="00390EC9">
      <w:pPr>
        <w:jc w:val="left"/>
        <w:rPr>
          <w:sz w:val="18"/>
          <w:szCs w:val="18"/>
        </w:rPr>
      </w:pPr>
    </w:p>
    <w:p w14:paraId="449F41CF" w14:textId="77777777" w:rsidR="001175B5" w:rsidRDefault="001175B5" w:rsidP="00390EC9">
      <w:pPr>
        <w:jc w:val="left"/>
        <w:rPr>
          <w:sz w:val="18"/>
          <w:szCs w:val="18"/>
        </w:rPr>
      </w:pPr>
    </w:p>
    <w:p w14:paraId="713630C2" w14:textId="77777777" w:rsidR="001175B5" w:rsidRPr="007E2BEC" w:rsidRDefault="001175B5" w:rsidP="00390EC9">
      <w:pPr>
        <w:jc w:val="left"/>
        <w:rPr>
          <w:sz w:val="18"/>
          <w:szCs w:val="18"/>
        </w:rPr>
      </w:pPr>
    </w:p>
    <w:p w14:paraId="542BDD3D" w14:textId="77777777" w:rsidR="00D03ECB" w:rsidRPr="007E2BEC" w:rsidRDefault="00D03ECB" w:rsidP="00D03ECB">
      <w:pPr>
        <w:rPr>
          <w:sz w:val="18"/>
          <w:szCs w:val="18"/>
        </w:rPr>
      </w:pPr>
    </w:p>
    <w:p w14:paraId="18577DBD" w14:textId="1B91F554" w:rsidR="00BF3F8C" w:rsidRDefault="00D03ECB" w:rsidP="00282496">
      <w:pPr>
        <w:jc w:val="left"/>
        <w:rPr>
          <w:sz w:val="18"/>
          <w:szCs w:val="18"/>
        </w:rPr>
      </w:pPr>
      <w:r w:rsidRPr="007E2BEC">
        <w:rPr>
          <w:sz w:val="18"/>
          <w:szCs w:val="18"/>
        </w:rPr>
        <w:t>Roerende goederen die</w:t>
      </w:r>
      <w:r w:rsidR="00476680">
        <w:rPr>
          <w:sz w:val="18"/>
          <w:szCs w:val="18"/>
        </w:rPr>
        <w:t xml:space="preserve"> </w:t>
      </w:r>
      <w:r w:rsidR="00282496" w:rsidRPr="00B45246">
        <w:rPr>
          <w:b/>
          <w:bCs/>
          <w:sz w:val="18"/>
          <w:szCs w:val="18"/>
          <w:u w:val="single"/>
        </w:rPr>
        <w:t>GRATIS</w:t>
      </w:r>
      <w:r w:rsidR="00282496">
        <w:rPr>
          <w:sz w:val="18"/>
          <w:szCs w:val="18"/>
        </w:rPr>
        <w:t xml:space="preserve"> </w:t>
      </w:r>
      <w:r w:rsidR="00476680">
        <w:rPr>
          <w:sz w:val="18"/>
          <w:szCs w:val="18"/>
        </w:rPr>
        <w:t xml:space="preserve">inbegrepen zijn in de </w:t>
      </w:r>
      <w:proofErr w:type="gramStart"/>
      <w:r w:rsidR="00476680">
        <w:rPr>
          <w:sz w:val="18"/>
          <w:szCs w:val="18"/>
        </w:rPr>
        <w:t>verkoopprijs</w:t>
      </w:r>
      <w:r w:rsidR="00282496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:</w:t>
      </w:r>
      <w:proofErr w:type="gramEnd"/>
    </w:p>
    <w:p w14:paraId="6D8B068F" w14:textId="77777777" w:rsidR="00B45246" w:rsidRDefault="00B45246" w:rsidP="00282496">
      <w:pPr>
        <w:jc w:val="left"/>
        <w:rPr>
          <w:sz w:val="18"/>
          <w:szCs w:val="18"/>
        </w:rPr>
      </w:pPr>
    </w:p>
    <w:p w14:paraId="3B9119CD" w14:textId="5A25781F" w:rsidR="00D03ECB" w:rsidRDefault="00282496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 w:rsidRPr="00BF3F8C">
        <w:rPr>
          <w:sz w:val="18"/>
          <w:szCs w:val="18"/>
        </w:rPr>
        <w:t>Beveiligin</w:t>
      </w:r>
      <w:r w:rsidR="001832AF">
        <w:rPr>
          <w:sz w:val="18"/>
          <w:szCs w:val="18"/>
        </w:rPr>
        <w:t>g</w:t>
      </w:r>
      <w:r w:rsidRPr="00BF3F8C">
        <w:rPr>
          <w:sz w:val="18"/>
          <w:szCs w:val="18"/>
        </w:rPr>
        <w:t>scamera</w:t>
      </w:r>
      <w:r w:rsidR="00E50BAE">
        <w:rPr>
          <w:sz w:val="18"/>
          <w:szCs w:val="18"/>
        </w:rPr>
        <w:t>’s</w:t>
      </w:r>
    </w:p>
    <w:p w14:paraId="699E2251" w14:textId="4A81A8CF" w:rsidR="00BF3F8C" w:rsidRDefault="00BF3F8C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Robot grasmaaier</w:t>
      </w:r>
    </w:p>
    <w:p w14:paraId="0F3AAD4E" w14:textId="506BCEA0" w:rsidR="00BF3F8C" w:rsidRDefault="00BF3F8C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Laadpaal</w:t>
      </w:r>
    </w:p>
    <w:p w14:paraId="5B858713" w14:textId="74AF9C42" w:rsidR="00BF3F8C" w:rsidRDefault="00E50BAE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29 z</w:t>
      </w:r>
      <w:r w:rsidR="00BF3F8C" w:rsidRPr="001832AF">
        <w:rPr>
          <w:sz w:val="18"/>
          <w:szCs w:val="18"/>
        </w:rPr>
        <w:t>onnepanelen</w:t>
      </w:r>
    </w:p>
    <w:p w14:paraId="39250510" w14:textId="666955A0" w:rsidR="001832AF" w:rsidRDefault="001832AF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Alle gordijnen en overgordijnen</w:t>
      </w:r>
    </w:p>
    <w:p w14:paraId="6F0455B4" w14:textId="14947F32" w:rsidR="00E41615" w:rsidRDefault="00E41615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 xml:space="preserve">Elektrische zonneluifel met </w:t>
      </w:r>
      <w:proofErr w:type="spellStart"/>
      <w:r>
        <w:rPr>
          <w:sz w:val="18"/>
          <w:szCs w:val="18"/>
        </w:rPr>
        <w:t>led-verlichting</w:t>
      </w:r>
      <w:proofErr w:type="spellEnd"/>
      <w:r>
        <w:rPr>
          <w:sz w:val="18"/>
          <w:szCs w:val="18"/>
        </w:rPr>
        <w:t xml:space="preserve"> in de armen</w:t>
      </w:r>
    </w:p>
    <w:p w14:paraId="6A9BDB76" w14:textId="499F24B3" w:rsidR="001175B5" w:rsidRDefault="001175B5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 xml:space="preserve">Elektrische </w:t>
      </w:r>
      <w:r w:rsidR="00594EC3">
        <w:rPr>
          <w:sz w:val="18"/>
          <w:szCs w:val="18"/>
        </w:rPr>
        <w:t>hekken op de oprit</w:t>
      </w:r>
    </w:p>
    <w:p w14:paraId="31385BC1" w14:textId="77777777" w:rsidR="00BF3F8C" w:rsidRDefault="00BF3F8C" w:rsidP="00BF3F8C">
      <w:pPr>
        <w:jc w:val="left"/>
        <w:rPr>
          <w:sz w:val="18"/>
          <w:szCs w:val="18"/>
        </w:rPr>
      </w:pPr>
    </w:p>
    <w:p w14:paraId="3BF9E255" w14:textId="77777777" w:rsidR="00BF3F8C" w:rsidRDefault="00BF3F8C" w:rsidP="00BF3F8C">
      <w:pPr>
        <w:jc w:val="left"/>
        <w:rPr>
          <w:sz w:val="18"/>
          <w:szCs w:val="18"/>
        </w:rPr>
      </w:pPr>
    </w:p>
    <w:p w14:paraId="0433BDE8" w14:textId="2ADB12BB" w:rsidR="00741BB7" w:rsidRPr="007E033C" w:rsidRDefault="0049102E" w:rsidP="00741BB7">
      <w:pPr>
        <w:tabs>
          <w:tab w:val="left" w:leader="dot" w:pos="9781"/>
        </w:tabs>
        <w:ind w:right="244"/>
        <w:rPr>
          <w:rFonts w:ascii="Mundial" w:hAnsi="Mundial" w:cs="Arial"/>
          <w:b/>
          <w:bCs/>
          <w:sz w:val="18"/>
          <w:szCs w:val="18"/>
        </w:rPr>
      </w:pPr>
      <w:r w:rsidRPr="007E033C">
        <w:rPr>
          <w:rFonts w:ascii="Mundial" w:hAnsi="Mundial"/>
          <w:sz w:val="18"/>
          <w:szCs w:val="18"/>
        </w:rPr>
        <w:t xml:space="preserve">De onderhandse verkoopovereenkomst (compromis) wordt ondertekend door de koper(s) en de verkoper(s) </w:t>
      </w:r>
      <w:proofErr w:type="gramStart"/>
      <w:r w:rsidRPr="007E033C">
        <w:rPr>
          <w:rFonts w:ascii="Mundial" w:hAnsi="Mundial"/>
          <w:sz w:val="18"/>
          <w:szCs w:val="18"/>
        </w:rPr>
        <w:t xml:space="preserve">uiterlijk  </w:t>
      </w:r>
      <w:r w:rsidR="00914B85">
        <w:rPr>
          <w:rFonts w:ascii="Mundial" w:hAnsi="Mundial" w:cs="Arial"/>
          <w:b/>
          <w:bCs/>
          <w:sz w:val="18"/>
          <w:szCs w:val="18"/>
        </w:rPr>
        <w:t>3</w:t>
      </w:r>
      <w:proofErr w:type="gramEnd"/>
      <w:r w:rsidR="00914B85">
        <w:rPr>
          <w:rFonts w:ascii="Mundial" w:hAnsi="Mundial" w:cs="Arial"/>
          <w:b/>
          <w:bCs/>
          <w:sz w:val="18"/>
          <w:szCs w:val="18"/>
        </w:rPr>
        <w:t xml:space="preserve"> </w:t>
      </w:r>
      <w:r w:rsidR="00741BB7" w:rsidRPr="007E033C">
        <w:rPr>
          <w:rFonts w:ascii="Mundial" w:hAnsi="Mundial" w:cs="Arial"/>
          <w:b/>
          <w:bCs/>
          <w:sz w:val="18"/>
          <w:szCs w:val="18"/>
        </w:rPr>
        <w:t>weken na de aanvaarding van het bod door de verkoper(s).</w:t>
      </w:r>
    </w:p>
    <w:p w14:paraId="7DBDF0F0" w14:textId="50092BB2" w:rsidR="0049102E" w:rsidRPr="007E033C" w:rsidRDefault="0049102E" w:rsidP="00140ECA">
      <w:pPr>
        <w:rPr>
          <w:rFonts w:ascii="Mundial" w:hAnsi="Mundial"/>
          <w:sz w:val="18"/>
          <w:szCs w:val="18"/>
        </w:rPr>
      </w:pPr>
    </w:p>
    <w:p w14:paraId="24E0F0A9" w14:textId="77777777" w:rsidR="008A1491" w:rsidRPr="00673848" w:rsidRDefault="008A1491" w:rsidP="008A1491">
      <w:pPr>
        <w:tabs>
          <w:tab w:val="left" w:leader="dot" w:pos="9781"/>
        </w:tabs>
        <w:ind w:right="244"/>
        <w:rPr>
          <w:rFonts w:ascii="Mundial" w:hAnsi="Mundial" w:cs="Arial"/>
          <w:sz w:val="18"/>
          <w:szCs w:val="18"/>
        </w:rPr>
      </w:pPr>
    </w:p>
    <w:p w14:paraId="43EE02C4" w14:textId="3EF19E51" w:rsidR="00741BB7" w:rsidRPr="007A4FD3" w:rsidRDefault="008A1491" w:rsidP="00673848">
      <w:pPr>
        <w:pStyle w:val="8LSCIBHeading2"/>
        <w:rPr>
          <w:b/>
          <w:bCs/>
          <w:sz w:val="18"/>
          <w:szCs w:val="18"/>
          <w:u w:val="single"/>
        </w:rPr>
      </w:pPr>
      <w:r w:rsidRPr="00673848">
        <w:rPr>
          <w:rFonts w:ascii="Mundial" w:hAnsi="Mundial" w:cs="Arial"/>
          <w:color w:val="0070C0"/>
          <w:sz w:val="18"/>
          <w:szCs w:val="18"/>
        </w:rPr>
        <w:t xml:space="preserve">De koper(s) en verkoper(s) verbinden zich er toe om voor het verlijden van de </w:t>
      </w:r>
      <w:r w:rsidRPr="00673848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akte</w:t>
      </w:r>
      <w:r w:rsidRPr="00673848">
        <w:rPr>
          <w:rFonts w:ascii="Mundial" w:hAnsi="Mundial" w:cs="Arial"/>
          <w:color w:val="0070C0"/>
          <w:sz w:val="18"/>
          <w:szCs w:val="18"/>
        </w:rPr>
        <w:t xml:space="preserve"> voor de instrumenterende notaris op zijn voorstel te verschijnen en dit </w:t>
      </w:r>
      <w:r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 xml:space="preserve">uiterlijk </w:t>
      </w:r>
      <w:r w:rsidR="00B05A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 xml:space="preserve"> 20</w:t>
      </w:r>
      <w:r w:rsidR="00D3580C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/08</w:t>
      </w:r>
      <w:r w:rsidR="00673848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/</w:t>
      </w:r>
      <w:r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20</w:t>
      </w:r>
      <w:r w:rsidR="00673848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26.</w:t>
      </w:r>
    </w:p>
    <w:p w14:paraId="4836216A" w14:textId="77777777" w:rsidR="00741BB7" w:rsidRDefault="00741BB7" w:rsidP="00140ECA">
      <w:pPr>
        <w:rPr>
          <w:sz w:val="18"/>
          <w:szCs w:val="18"/>
        </w:rPr>
      </w:pPr>
    </w:p>
    <w:p w14:paraId="7CA3BADA" w14:textId="049C9C99" w:rsidR="00CD6BAC" w:rsidRPr="007A4FD3" w:rsidRDefault="00CD6BAC" w:rsidP="00CD6BAC">
      <w:pPr>
        <w:tabs>
          <w:tab w:val="left" w:leader="dot" w:pos="9781"/>
        </w:tabs>
        <w:ind w:right="244"/>
        <w:rPr>
          <w:rFonts w:ascii="Mundial" w:hAnsi="Mundial" w:cs="Arial"/>
          <w:b/>
          <w:bCs/>
          <w:sz w:val="18"/>
          <w:szCs w:val="18"/>
          <w:u w:val="single"/>
        </w:rPr>
      </w:pPr>
      <w:r w:rsidRPr="00673848">
        <w:rPr>
          <w:rFonts w:ascii="Mundial" w:hAnsi="Mundial" w:cs="Arial"/>
          <w:color w:val="0070C0"/>
          <w:sz w:val="18"/>
          <w:szCs w:val="18"/>
          <w:lang w:val="nl-BE"/>
        </w:rPr>
        <w:t xml:space="preserve">Tussen de partijen is overeengekomen dat de verkoper het verkochte goed nog uiterlijk t.e.m. </w:t>
      </w:r>
      <w:r w:rsidR="00B01DC5" w:rsidRPr="00B01DC5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>3</w:t>
      </w:r>
      <w:r w:rsidR="00D92274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>1</w:t>
      </w:r>
      <w:r w:rsidR="00B01DC5" w:rsidRPr="00B01DC5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>/08</w:t>
      </w:r>
      <w:r w:rsidRPr="00B01DC5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>/2026</w:t>
      </w:r>
      <w:r w:rsidRPr="00673848">
        <w:rPr>
          <w:rFonts w:ascii="Mundial" w:hAnsi="Mundial" w:cs="Arial"/>
          <w:color w:val="0070C0"/>
          <w:sz w:val="18"/>
          <w:szCs w:val="18"/>
          <w:lang w:val="nl-BE"/>
        </w:rPr>
        <w:t xml:space="preserve"> blijft bewonen </w:t>
      </w:r>
      <w:r w:rsidR="00B45246">
        <w:rPr>
          <w:rFonts w:ascii="Mundial" w:hAnsi="Mundial" w:cs="Arial"/>
          <w:color w:val="0070C0"/>
          <w:sz w:val="18"/>
          <w:szCs w:val="18"/>
          <w:lang w:val="nl-BE"/>
        </w:rPr>
        <w:t xml:space="preserve">zonder een </w:t>
      </w:r>
      <w:r w:rsidRPr="00673848">
        <w:rPr>
          <w:rFonts w:ascii="Mundial" w:hAnsi="Mundial" w:cs="Arial"/>
          <w:color w:val="0070C0"/>
          <w:sz w:val="18"/>
          <w:szCs w:val="18"/>
          <w:lang w:val="nl-BE"/>
        </w:rPr>
        <w:t xml:space="preserve">bewonersvergoeding </w:t>
      </w:r>
      <w:r w:rsidR="00B45246">
        <w:rPr>
          <w:rFonts w:ascii="Mundial" w:hAnsi="Mundial" w:cs="Arial"/>
          <w:color w:val="0070C0"/>
          <w:sz w:val="18"/>
          <w:szCs w:val="18"/>
          <w:lang w:val="nl-BE"/>
        </w:rPr>
        <w:t>te betalen.</w:t>
      </w:r>
    </w:p>
    <w:p w14:paraId="43F09695" w14:textId="77777777" w:rsidR="001D5853" w:rsidRDefault="001D5853" w:rsidP="00140ECA">
      <w:pPr>
        <w:rPr>
          <w:sz w:val="18"/>
          <w:szCs w:val="18"/>
        </w:rPr>
      </w:pPr>
    </w:p>
    <w:p w14:paraId="102B7C31" w14:textId="77777777" w:rsidR="001D5853" w:rsidRPr="00673848" w:rsidRDefault="001D5853" w:rsidP="00140ECA">
      <w:pPr>
        <w:rPr>
          <w:sz w:val="18"/>
          <w:szCs w:val="18"/>
        </w:rPr>
      </w:pPr>
    </w:p>
    <w:p w14:paraId="7AD11B40" w14:textId="77777777" w:rsidR="0049102E" w:rsidRPr="00673848" w:rsidRDefault="0049102E" w:rsidP="00140ECA">
      <w:pPr>
        <w:rPr>
          <w:sz w:val="18"/>
          <w:szCs w:val="18"/>
        </w:rPr>
      </w:pPr>
    </w:p>
    <w:p w14:paraId="430F4E07" w14:textId="0F55F2FE" w:rsidR="0049102E" w:rsidRPr="00673848" w:rsidRDefault="0049102E" w:rsidP="00140ECA">
      <w:pPr>
        <w:rPr>
          <w:b/>
          <w:bCs/>
          <w:sz w:val="18"/>
          <w:szCs w:val="18"/>
        </w:rPr>
      </w:pPr>
      <w:r w:rsidRPr="00673848">
        <w:rPr>
          <w:b/>
          <w:bCs/>
          <w:sz w:val="18"/>
          <w:szCs w:val="18"/>
        </w:rPr>
        <w:t xml:space="preserve">Dit bod gaat in op heden en vervalt uiterlijk op </w:t>
      </w:r>
      <w:r w:rsidR="00BC6493" w:rsidRPr="00673848">
        <w:rPr>
          <w:b/>
          <w:bCs/>
          <w:sz w:val="18"/>
          <w:szCs w:val="18"/>
        </w:rPr>
        <w:t xml:space="preserve">woensdag </w:t>
      </w:r>
      <w:r w:rsidR="00D27D4C">
        <w:rPr>
          <w:b/>
          <w:bCs/>
          <w:sz w:val="18"/>
          <w:szCs w:val="18"/>
        </w:rPr>
        <w:t>13/05</w:t>
      </w:r>
      <w:r w:rsidR="00673848" w:rsidRPr="00673848">
        <w:rPr>
          <w:b/>
          <w:bCs/>
          <w:sz w:val="18"/>
          <w:szCs w:val="18"/>
        </w:rPr>
        <w:t>/2026.</w:t>
      </w:r>
    </w:p>
    <w:p w14:paraId="3D312C0C" w14:textId="77777777" w:rsidR="007F68E8" w:rsidRPr="00673848" w:rsidRDefault="007F68E8" w:rsidP="00140ECA">
      <w:pPr>
        <w:rPr>
          <w:sz w:val="18"/>
          <w:szCs w:val="18"/>
        </w:rPr>
      </w:pPr>
    </w:p>
    <w:p w14:paraId="2273A978" w14:textId="2372E48E" w:rsidR="0049102E" w:rsidRPr="007E2BEC" w:rsidRDefault="0049102E" w:rsidP="00140ECA">
      <w:pPr>
        <w:rPr>
          <w:sz w:val="18"/>
          <w:szCs w:val="18"/>
        </w:rPr>
      </w:pPr>
      <w:r w:rsidRPr="00673848">
        <w:rPr>
          <w:sz w:val="18"/>
          <w:szCs w:val="18"/>
        </w:rPr>
        <w:t>Opgemaakt te ………………………</w:t>
      </w:r>
      <w:r w:rsidR="00BC6493" w:rsidRPr="00673848">
        <w:rPr>
          <w:sz w:val="18"/>
          <w:szCs w:val="18"/>
        </w:rPr>
        <w:t>………………………………………………………………………………</w:t>
      </w:r>
      <w:r w:rsidRPr="00673848">
        <w:rPr>
          <w:sz w:val="18"/>
          <w:szCs w:val="18"/>
        </w:rPr>
        <w:t>…</w:t>
      </w:r>
      <w:r w:rsidR="00E65D86" w:rsidRPr="00673848">
        <w:rPr>
          <w:sz w:val="18"/>
          <w:szCs w:val="18"/>
        </w:rPr>
        <w:t>……</w:t>
      </w:r>
      <w:proofErr w:type="gramStart"/>
      <w:r w:rsidR="00E65D86" w:rsidRPr="00673848">
        <w:rPr>
          <w:sz w:val="18"/>
          <w:szCs w:val="18"/>
        </w:rPr>
        <w:t>…….</w:t>
      </w:r>
      <w:proofErr w:type="gramEnd"/>
      <w:r w:rsidR="00E65D86" w:rsidRPr="00673848">
        <w:rPr>
          <w:sz w:val="18"/>
          <w:szCs w:val="18"/>
        </w:rPr>
        <w:t>.</w:t>
      </w:r>
      <w:r w:rsidRPr="00673848">
        <w:rPr>
          <w:sz w:val="18"/>
          <w:szCs w:val="18"/>
        </w:rPr>
        <w:t xml:space="preserve">……...……. </w:t>
      </w:r>
      <w:proofErr w:type="gramStart"/>
      <w:r w:rsidRPr="00673848">
        <w:rPr>
          <w:sz w:val="18"/>
          <w:szCs w:val="18"/>
        </w:rPr>
        <w:t>op</w:t>
      </w:r>
      <w:proofErr w:type="gramEnd"/>
      <w:r w:rsidRPr="00673848">
        <w:rPr>
          <w:sz w:val="18"/>
          <w:szCs w:val="18"/>
        </w:rPr>
        <w:t xml:space="preserve"> …</w:t>
      </w:r>
      <w:proofErr w:type="gramStart"/>
      <w:r w:rsidRPr="00673848">
        <w:rPr>
          <w:sz w:val="18"/>
          <w:szCs w:val="18"/>
        </w:rPr>
        <w:t>…</w:t>
      </w:r>
      <w:r w:rsidR="00E65D86" w:rsidRPr="00673848">
        <w:rPr>
          <w:sz w:val="18"/>
          <w:szCs w:val="18"/>
        </w:rPr>
        <w:t>…..….</w:t>
      </w:r>
      <w:proofErr w:type="gramEnd"/>
      <w:r w:rsidRPr="00673848">
        <w:rPr>
          <w:sz w:val="18"/>
          <w:szCs w:val="18"/>
        </w:rPr>
        <w:t>…</w:t>
      </w:r>
      <w:proofErr w:type="gramStart"/>
      <w:r w:rsidRPr="00673848">
        <w:rPr>
          <w:sz w:val="18"/>
          <w:szCs w:val="18"/>
        </w:rPr>
        <w:t>…….</w:t>
      </w:r>
      <w:proofErr w:type="gramEnd"/>
      <w:r w:rsidRPr="00673848">
        <w:rPr>
          <w:sz w:val="18"/>
          <w:szCs w:val="18"/>
        </w:rPr>
        <w:t xml:space="preserve">.……. </w:t>
      </w:r>
      <w:proofErr w:type="gramStart"/>
      <w:r w:rsidRPr="00673848">
        <w:rPr>
          <w:sz w:val="18"/>
          <w:szCs w:val="18"/>
        </w:rPr>
        <w:t>in</w:t>
      </w:r>
      <w:proofErr w:type="gramEnd"/>
      <w:r w:rsidRPr="00673848">
        <w:rPr>
          <w:sz w:val="18"/>
          <w:szCs w:val="18"/>
        </w:rPr>
        <w:t xml:space="preserve"> 2 exemplaren.</w:t>
      </w:r>
    </w:p>
    <w:p w14:paraId="4A3923A7" w14:textId="77777777" w:rsidR="007F68E8" w:rsidRPr="007E2BEC" w:rsidRDefault="007F68E8" w:rsidP="00140ECA">
      <w:pPr>
        <w:rPr>
          <w:sz w:val="18"/>
          <w:szCs w:val="18"/>
        </w:rPr>
      </w:pPr>
    </w:p>
    <w:p w14:paraId="0D19AD51" w14:textId="77777777" w:rsidR="007F68E8" w:rsidRPr="007E2BEC" w:rsidRDefault="007F68E8" w:rsidP="00140ECA">
      <w:pPr>
        <w:rPr>
          <w:sz w:val="18"/>
          <w:szCs w:val="18"/>
        </w:rPr>
      </w:pPr>
    </w:p>
    <w:p w14:paraId="2D1AA244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71CFDA20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4DEFEC25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proofErr w:type="gramStart"/>
      <w:r w:rsidR="0049102E" w:rsidRPr="007E2BEC">
        <w:rPr>
          <w:rFonts w:cs="Arial"/>
          <w:i/>
          <w:sz w:val="18"/>
          <w:szCs w:val="18"/>
        </w:rPr>
        <w:t>datum</w:t>
      </w:r>
      <w:proofErr w:type="gramEnd"/>
      <w:r w:rsidR="0049102E" w:rsidRPr="007E2BEC">
        <w:rPr>
          <w:rFonts w:cs="Arial"/>
          <w:i/>
          <w:sz w:val="18"/>
          <w:szCs w:val="18"/>
        </w:rPr>
        <w:t xml:space="preserve">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08431E49" w14:textId="77777777" w:rsidR="007606D5" w:rsidRDefault="007606D5">
      <w:pPr>
        <w:rPr>
          <w:i/>
          <w:iCs/>
          <w:sz w:val="18"/>
          <w:szCs w:val="18"/>
        </w:rPr>
      </w:pPr>
    </w:p>
    <w:p w14:paraId="5AE65386" w14:textId="77777777" w:rsidR="006D2775" w:rsidRDefault="006D2775">
      <w:pPr>
        <w:rPr>
          <w:i/>
          <w:iCs/>
          <w:sz w:val="18"/>
          <w:szCs w:val="18"/>
        </w:rPr>
      </w:pPr>
    </w:p>
    <w:p w14:paraId="2FDCE8C0" w14:textId="77777777" w:rsidR="006D2775" w:rsidRDefault="006D2775">
      <w:pPr>
        <w:rPr>
          <w:i/>
          <w:iCs/>
          <w:sz w:val="18"/>
          <w:szCs w:val="18"/>
        </w:rPr>
      </w:pPr>
    </w:p>
    <w:p w14:paraId="6754C308" w14:textId="77777777" w:rsidR="006D2775" w:rsidRDefault="006D2775">
      <w:pPr>
        <w:rPr>
          <w:i/>
          <w:iCs/>
          <w:sz w:val="18"/>
          <w:szCs w:val="18"/>
        </w:rPr>
      </w:pPr>
    </w:p>
    <w:p w14:paraId="385EDEBF" w14:textId="77777777" w:rsidR="006D2775" w:rsidRDefault="006D2775">
      <w:pPr>
        <w:rPr>
          <w:i/>
          <w:iCs/>
          <w:sz w:val="18"/>
          <w:szCs w:val="18"/>
        </w:rPr>
      </w:pPr>
    </w:p>
    <w:p w14:paraId="10F474EF" w14:textId="77777777" w:rsidR="006D2775" w:rsidRDefault="006D2775">
      <w:pPr>
        <w:rPr>
          <w:i/>
          <w:iCs/>
          <w:sz w:val="18"/>
          <w:szCs w:val="18"/>
        </w:rPr>
      </w:pPr>
    </w:p>
    <w:p w14:paraId="0505E219" w14:textId="4AB4914B" w:rsidR="006D2775" w:rsidRDefault="006D2775">
      <w:pPr>
        <w:rPr>
          <w:sz w:val="18"/>
          <w:szCs w:val="18"/>
        </w:rPr>
      </w:pPr>
      <w:r w:rsidRPr="007E2BEC"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p w14:paraId="1434D380" w14:textId="77777777" w:rsidR="006D2775" w:rsidRDefault="006D2775">
      <w:pPr>
        <w:rPr>
          <w:sz w:val="18"/>
          <w:szCs w:val="18"/>
        </w:rPr>
      </w:pPr>
    </w:p>
    <w:p w14:paraId="7EEBA845" w14:textId="77777777" w:rsidR="006D2775" w:rsidRDefault="006D2775">
      <w:pPr>
        <w:rPr>
          <w:sz w:val="18"/>
          <w:szCs w:val="18"/>
        </w:rPr>
      </w:pPr>
    </w:p>
    <w:p w14:paraId="6120A78B" w14:textId="77777777" w:rsidR="006D2775" w:rsidRDefault="006D2775">
      <w:pPr>
        <w:rPr>
          <w:sz w:val="18"/>
          <w:szCs w:val="18"/>
        </w:rPr>
      </w:pPr>
    </w:p>
    <w:p w14:paraId="6D93A45A" w14:textId="77777777" w:rsidR="006D2775" w:rsidRDefault="006D2775">
      <w:pPr>
        <w:rPr>
          <w:sz w:val="18"/>
          <w:szCs w:val="18"/>
        </w:rPr>
      </w:pPr>
    </w:p>
    <w:p w14:paraId="4395A300" w14:textId="77777777" w:rsidR="006D2775" w:rsidRDefault="006D2775">
      <w:pPr>
        <w:rPr>
          <w:sz w:val="18"/>
          <w:szCs w:val="18"/>
        </w:rPr>
      </w:pPr>
    </w:p>
    <w:p w14:paraId="7C130E98" w14:textId="77777777" w:rsidR="006D2775" w:rsidRDefault="006D2775">
      <w:pPr>
        <w:rPr>
          <w:sz w:val="18"/>
          <w:szCs w:val="18"/>
        </w:rPr>
      </w:pPr>
    </w:p>
    <w:p w14:paraId="36931728" w14:textId="77777777" w:rsidR="006D2775" w:rsidRDefault="006D2775">
      <w:pPr>
        <w:rPr>
          <w:sz w:val="18"/>
          <w:szCs w:val="18"/>
        </w:rPr>
      </w:pPr>
    </w:p>
    <w:p w14:paraId="541A731D" w14:textId="77777777" w:rsidR="006D2775" w:rsidRDefault="006D2775">
      <w:pPr>
        <w:rPr>
          <w:sz w:val="18"/>
          <w:szCs w:val="18"/>
        </w:rPr>
      </w:pPr>
    </w:p>
    <w:p w14:paraId="5AF023DB" w14:textId="77777777" w:rsidR="006D2775" w:rsidRDefault="006D2775">
      <w:pPr>
        <w:rPr>
          <w:sz w:val="18"/>
          <w:szCs w:val="18"/>
        </w:rPr>
      </w:pPr>
    </w:p>
    <w:p w14:paraId="10F8E366" w14:textId="28EDF24D" w:rsidR="006D2775" w:rsidRPr="007E2BEC" w:rsidRDefault="006D2775">
      <w:pPr>
        <w:rPr>
          <w:i/>
          <w:iCs/>
          <w:sz w:val="18"/>
          <w:szCs w:val="18"/>
        </w:rPr>
      </w:pPr>
      <w:r w:rsidRPr="007E2BEC">
        <w:rPr>
          <w:sz w:val="18"/>
          <w:szCs w:val="18"/>
        </w:rPr>
        <w:t>……………………………………………………….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sectPr w:rsidR="006D2775" w:rsidRPr="007E2BEC" w:rsidSect="00837C79">
      <w:headerReference w:type="default" r:id="rId12"/>
      <w:footerReference w:type="default" r:id="rId13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8FF08" w14:textId="77777777" w:rsidR="00F34269" w:rsidRDefault="00F34269" w:rsidP="00D57BF2">
      <w:r>
        <w:separator/>
      </w:r>
    </w:p>
  </w:endnote>
  <w:endnote w:type="continuationSeparator" w:id="0">
    <w:p w14:paraId="6DAEDA72" w14:textId="77777777" w:rsidR="00F34269" w:rsidRDefault="00F34269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ndial Thin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undial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51E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6A9D72BE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547E314" w14:textId="77777777" w:rsidR="00B37433" w:rsidRDefault="00B37433">
    <w:pPr>
      <w:pStyle w:val="Voettekst"/>
    </w:pPr>
  </w:p>
  <w:p w14:paraId="21DF3A01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B042E" w14:textId="77777777" w:rsidR="00F34269" w:rsidRDefault="00F34269" w:rsidP="00D57BF2">
      <w:r>
        <w:separator/>
      </w:r>
    </w:p>
  </w:footnote>
  <w:footnote w:type="continuationSeparator" w:id="0">
    <w:p w14:paraId="27685AF9" w14:textId="77777777" w:rsidR="00F34269" w:rsidRDefault="00F34269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D612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E75476" wp14:editId="62A0146C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C5"/>
    <w:rsid w:val="0002486B"/>
    <w:rsid w:val="000272DA"/>
    <w:rsid w:val="000512E5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05DD8"/>
    <w:rsid w:val="001175B5"/>
    <w:rsid w:val="00140ECA"/>
    <w:rsid w:val="00160472"/>
    <w:rsid w:val="001629FD"/>
    <w:rsid w:val="001832AF"/>
    <w:rsid w:val="001A14D2"/>
    <w:rsid w:val="001B31A1"/>
    <w:rsid w:val="001B67F4"/>
    <w:rsid w:val="001D5853"/>
    <w:rsid w:val="001D5E93"/>
    <w:rsid w:val="001D662F"/>
    <w:rsid w:val="001E745F"/>
    <w:rsid w:val="00200C7A"/>
    <w:rsid w:val="00206027"/>
    <w:rsid w:val="00220ED8"/>
    <w:rsid w:val="0023003A"/>
    <w:rsid w:val="002427A6"/>
    <w:rsid w:val="00266C19"/>
    <w:rsid w:val="00270599"/>
    <w:rsid w:val="00282496"/>
    <w:rsid w:val="00287B8E"/>
    <w:rsid w:val="00293149"/>
    <w:rsid w:val="00297894"/>
    <w:rsid w:val="002A4A4B"/>
    <w:rsid w:val="002C4E16"/>
    <w:rsid w:val="002C7411"/>
    <w:rsid w:val="002D75E1"/>
    <w:rsid w:val="002F62FB"/>
    <w:rsid w:val="00301898"/>
    <w:rsid w:val="0031791A"/>
    <w:rsid w:val="0032608E"/>
    <w:rsid w:val="0035103C"/>
    <w:rsid w:val="003667D5"/>
    <w:rsid w:val="003779A2"/>
    <w:rsid w:val="00390EC9"/>
    <w:rsid w:val="003A097B"/>
    <w:rsid w:val="003A4005"/>
    <w:rsid w:val="003C1758"/>
    <w:rsid w:val="003C1797"/>
    <w:rsid w:val="003D1880"/>
    <w:rsid w:val="00424771"/>
    <w:rsid w:val="0044769A"/>
    <w:rsid w:val="00453F36"/>
    <w:rsid w:val="0046552A"/>
    <w:rsid w:val="004740C4"/>
    <w:rsid w:val="00476680"/>
    <w:rsid w:val="00490806"/>
    <w:rsid w:val="0049102E"/>
    <w:rsid w:val="004919EA"/>
    <w:rsid w:val="004A28D2"/>
    <w:rsid w:val="004C392D"/>
    <w:rsid w:val="004F70CC"/>
    <w:rsid w:val="005048C3"/>
    <w:rsid w:val="00525484"/>
    <w:rsid w:val="00553155"/>
    <w:rsid w:val="00565236"/>
    <w:rsid w:val="005829E6"/>
    <w:rsid w:val="00594EC3"/>
    <w:rsid w:val="005970AF"/>
    <w:rsid w:val="005C29FE"/>
    <w:rsid w:val="005D1884"/>
    <w:rsid w:val="005D4941"/>
    <w:rsid w:val="005E77CC"/>
    <w:rsid w:val="006051B8"/>
    <w:rsid w:val="006123E8"/>
    <w:rsid w:val="006205E6"/>
    <w:rsid w:val="0065230D"/>
    <w:rsid w:val="006539E2"/>
    <w:rsid w:val="00672DE7"/>
    <w:rsid w:val="00673848"/>
    <w:rsid w:val="006955CE"/>
    <w:rsid w:val="00696057"/>
    <w:rsid w:val="006D18C8"/>
    <w:rsid w:val="006D2775"/>
    <w:rsid w:val="006F4D80"/>
    <w:rsid w:val="006F57CB"/>
    <w:rsid w:val="00700EE9"/>
    <w:rsid w:val="00701BE7"/>
    <w:rsid w:val="00702D28"/>
    <w:rsid w:val="00716FB1"/>
    <w:rsid w:val="007222C1"/>
    <w:rsid w:val="00722A91"/>
    <w:rsid w:val="00741BB7"/>
    <w:rsid w:val="00753DCF"/>
    <w:rsid w:val="007606D5"/>
    <w:rsid w:val="00776CEA"/>
    <w:rsid w:val="007A4FD3"/>
    <w:rsid w:val="007A6BCC"/>
    <w:rsid w:val="007D1E3E"/>
    <w:rsid w:val="007E033C"/>
    <w:rsid w:val="007E2BEC"/>
    <w:rsid w:val="007E46E2"/>
    <w:rsid w:val="007E5201"/>
    <w:rsid w:val="007F4649"/>
    <w:rsid w:val="007F68E8"/>
    <w:rsid w:val="008147F8"/>
    <w:rsid w:val="0081501B"/>
    <w:rsid w:val="00823AD4"/>
    <w:rsid w:val="00836812"/>
    <w:rsid w:val="008376B0"/>
    <w:rsid w:val="00837C79"/>
    <w:rsid w:val="008477D7"/>
    <w:rsid w:val="00865775"/>
    <w:rsid w:val="008710BE"/>
    <w:rsid w:val="00871AA6"/>
    <w:rsid w:val="008A1491"/>
    <w:rsid w:val="008B0E68"/>
    <w:rsid w:val="008B2CF6"/>
    <w:rsid w:val="008D2CF0"/>
    <w:rsid w:val="008D612F"/>
    <w:rsid w:val="008E7C50"/>
    <w:rsid w:val="008F324C"/>
    <w:rsid w:val="00914B85"/>
    <w:rsid w:val="00917AED"/>
    <w:rsid w:val="00922DC5"/>
    <w:rsid w:val="00957B1C"/>
    <w:rsid w:val="009606BE"/>
    <w:rsid w:val="00976237"/>
    <w:rsid w:val="009A2112"/>
    <w:rsid w:val="009B77BC"/>
    <w:rsid w:val="009F2C94"/>
    <w:rsid w:val="009F71F6"/>
    <w:rsid w:val="009F7C90"/>
    <w:rsid w:val="00A11C7F"/>
    <w:rsid w:val="00A52311"/>
    <w:rsid w:val="00AB614B"/>
    <w:rsid w:val="00AC4DFA"/>
    <w:rsid w:val="00AC6678"/>
    <w:rsid w:val="00AF120C"/>
    <w:rsid w:val="00AF15B5"/>
    <w:rsid w:val="00B01DC5"/>
    <w:rsid w:val="00B05AD3"/>
    <w:rsid w:val="00B06794"/>
    <w:rsid w:val="00B103CA"/>
    <w:rsid w:val="00B156D0"/>
    <w:rsid w:val="00B164B4"/>
    <w:rsid w:val="00B27340"/>
    <w:rsid w:val="00B37433"/>
    <w:rsid w:val="00B45246"/>
    <w:rsid w:val="00B46D30"/>
    <w:rsid w:val="00B64391"/>
    <w:rsid w:val="00B70D44"/>
    <w:rsid w:val="00B72BE4"/>
    <w:rsid w:val="00B7707A"/>
    <w:rsid w:val="00B81956"/>
    <w:rsid w:val="00B855FF"/>
    <w:rsid w:val="00B90403"/>
    <w:rsid w:val="00B9216B"/>
    <w:rsid w:val="00B9456E"/>
    <w:rsid w:val="00BB437C"/>
    <w:rsid w:val="00BC6493"/>
    <w:rsid w:val="00BD7E7A"/>
    <w:rsid w:val="00BF3F8C"/>
    <w:rsid w:val="00C24F13"/>
    <w:rsid w:val="00C55874"/>
    <w:rsid w:val="00C73342"/>
    <w:rsid w:val="00C82E38"/>
    <w:rsid w:val="00C84AC1"/>
    <w:rsid w:val="00C911A9"/>
    <w:rsid w:val="00CA5EEB"/>
    <w:rsid w:val="00CB1272"/>
    <w:rsid w:val="00CD6BAC"/>
    <w:rsid w:val="00CD7DC8"/>
    <w:rsid w:val="00CF17FE"/>
    <w:rsid w:val="00D03ECB"/>
    <w:rsid w:val="00D12A63"/>
    <w:rsid w:val="00D21597"/>
    <w:rsid w:val="00D27D4C"/>
    <w:rsid w:val="00D3123B"/>
    <w:rsid w:val="00D3580C"/>
    <w:rsid w:val="00D35D4A"/>
    <w:rsid w:val="00D407F3"/>
    <w:rsid w:val="00D51781"/>
    <w:rsid w:val="00D54074"/>
    <w:rsid w:val="00D57BF2"/>
    <w:rsid w:val="00D6259B"/>
    <w:rsid w:val="00D748E5"/>
    <w:rsid w:val="00D7698E"/>
    <w:rsid w:val="00D76FB4"/>
    <w:rsid w:val="00D83F63"/>
    <w:rsid w:val="00D92274"/>
    <w:rsid w:val="00DA4D5C"/>
    <w:rsid w:val="00DC4D0D"/>
    <w:rsid w:val="00DC5A08"/>
    <w:rsid w:val="00DE0318"/>
    <w:rsid w:val="00E12434"/>
    <w:rsid w:val="00E20E33"/>
    <w:rsid w:val="00E41316"/>
    <w:rsid w:val="00E41615"/>
    <w:rsid w:val="00E46756"/>
    <w:rsid w:val="00E472BD"/>
    <w:rsid w:val="00E50BAE"/>
    <w:rsid w:val="00E51C65"/>
    <w:rsid w:val="00E53151"/>
    <w:rsid w:val="00E65D86"/>
    <w:rsid w:val="00E668A9"/>
    <w:rsid w:val="00E72195"/>
    <w:rsid w:val="00E73C20"/>
    <w:rsid w:val="00E90162"/>
    <w:rsid w:val="00E922FB"/>
    <w:rsid w:val="00EA087F"/>
    <w:rsid w:val="00EB4E56"/>
    <w:rsid w:val="00EB5410"/>
    <w:rsid w:val="00EF2301"/>
    <w:rsid w:val="00EF32F2"/>
    <w:rsid w:val="00F34269"/>
    <w:rsid w:val="00F5534F"/>
    <w:rsid w:val="00F56562"/>
    <w:rsid w:val="00F63665"/>
    <w:rsid w:val="00F82309"/>
    <w:rsid w:val="00F94CEA"/>
    <w:rsid w:val="00FB6375"/>
    <w:rsid w:val="00FC1060"/>
    <w:rsid w:val="00FC79D9"/>
    <w:rsid w:val="00FD75E3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763E4"/>
  <w15:chartTrackingRefBased/>
  <w15:docId w15:val="{B213017C-AB8E-0B4F-B730-EC7B7F7C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  <w:style w:type="character" w:styleId="Onopgelostemelding">
    <w:name w:val="Unresolved Mention"/>
    <w:basedOn w:val="Standaardalinea-lettertype"/>
    <w:uiPriority w:val="47"/>
    <w:rsid w:val="00922DC5"/>
    <w:rPr>
      <w:color w:val="605E5C"/>
      <w:shd w:val="clear" w:color="auto" w:fill="E1DFDD"/>
    </w:rPr>
  </w:style>
  <w:style w:type="paragraph" w:customStyle="1" w:styleId="8LSCIBHeading2">
    <w:name w:val="8LS_CIB Heading 2"/>
    <w:basedOn w:val="Standaard"/>
    <w:rsid w:val="008A1491"/>
    <w:pPr>
      <w:keepLines/>
      <w:tabs>
        <w:tab w:val="right" w:leader="dot" w:pos="9648"/>
      </w:tabs>
      <w:suppressAutoHyphens/>
      <w:contextualSpacing/>
      <w:jc w:val="left"/>
    </w:pPr>
    <w:rPr>
      <w:rFonts w:ascii="Calibri" w:eastAsia="SimSun" w:hAnsi="Calibri" w:cs="Lucida Sans"/>
      <w:kern w:val="2"/>
      <w:sz w:val="22"/>
      <w:lang w:val="nl-B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anne@cornelis-goeman.b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ianne/Library/CloudStorage/OneDrive-CornelisenPartnersimmoCVBA/AA%20MARIANNE%20-%20Immo%20Data/ZZZ%20Documenten-%20info/B10%20Bod-formulier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3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B10 Bod-formulier.dotx</Template>
  <TotalTime>39</TotalTime>
  <Pages>2</Pages>
  <Words>542</Words>
  <Characters>3891</Characters>
  <Application>Microsoft Office Word</Application>
  <DocSecurity>0</DocSecurity>
  <Lines>125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4385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Microsoft Office-gebruiker</dc:creator>
  <cp:keywords/>
  <dc:description/>
  <cp:lastModifiedBy>Marianne Derudder | Cornelis Goeman</cp:lastModifiedBy>
  <cp:revision>48</cp:revision>
  <cp:lastPrinted>2026-05-09T08:03:00Z</cp:lastPrinted>
  <dcterms:created xsi:type="dcterms:W3CDTF">2026-02-12T17:36:00Z</dcterms:created>
  <dcterms:modified xsi:type="dcterms:W3CDTF">2026-05-09T08:12:00Z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